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044701" w:rsidRDefault="00EB7358" w:rsidP="008E4528">
      <w:pPr>
        <w:rPr>
          <w:rFonts w:ascii="Arial" w:hAnsi="Arial" w:cs="Arial"/>
          <w:sz w:val="20"/>
          <w:szCs w:val="20"/>
        </w:rPr>
      </w:pPr>
    </w:p>
    <w:p w:rsidR="0091566A" w:rsidRPr="00044701" w:rsidRDefault="0091566A" w:rsidP="005C4B53">
      <w:pPr>
        <w:rPr>
          <w:rFonts w:ascii="Arial" w:hAnsi="Arial" w:cs="Arial"/>
          <w:sz w:val="20"/>
          <w:szCs w:val="20"/>
        </w:rPr>
      </w:pPr>
    </w:p>
    <w:p w:rsidR="005C4B53" w:rsidRPr="00044701" w:rsidRDefault="00065EA7" w:rsidP="005C4B53">
      <w:pPr>
        <w:rPr>
          <w:rFonts w:ascii="Arial" w:hAnsi="Arial" w:cs="Arial"/>
          <w:b/>
          <w:sz w:val="20"/>
          <w:szCs w:val="20"/>
        </w:rPr>
      </w:pPr>
      <w:r w:rsidRPr="00044701">
        <w:rPr>
          <w:rFonts w:ascii="Arial" w:hAnsi="Arial" w:cs="Arial"/>
          <w:b/>
          <w:sz w:val="20"/>
          <w:szCs w:val="20"/>
        </w:rPr>
        <w:t>Sajtóközlemény</w:t>
      </w:r>
    </w:p>
    <w:p w:rsidR="005C4B53" w:rsidRPr="00044701" w:rsidRDefault="005C4B53" w:rsidP="005C4B53">
      <w:pPr>
        <w:rPr>
          <w:rFonts w:ascii="Arial" w:hAnsi="Arial" w:cs="Arial"/>
          <w:sz w:val="20"/>
          <w:szCs w:val="20"/>
        </w:rPr>
      </w:pPr>
      <w:r w:rsidRPr="00044701">
        <w:rPr>
          <w:rFonts w:ascii="Arial" w:hAnsi="Arial" w:cs="Arial"/>
          <w:sz w:val="20"/>
          <w:szCs w:val="20"/>
        </w:rPr>
        <w:t>Azonnal közölhető</w:t>
      </w:r>
    </w:p>
    <w:p w:rsidR="00101F96" w:rsidRPr="00044701" w:rsidRDefault="00101F96" w:rsidP="00540A66">
      <w:pPr>
        <w:jc w:val="both"/>
        <w:rPr>
          <w:rFonts w:ascii="Arial" w:hAnsi="Arial" w:cs="Arial"/>
          <w:b/>
          <w:sz w:val="20"/>
          <w:szCs w:val="20"/>
        </w:rPr>
      </w:pPr>
    </w:p>
    <w:p w:rsidR="00B838AB" w:rsidRPr="00044701" w:rsidRDefault="00B838AB" w:rsidP="00B838AB">
      <w:pPr>
        <w:jc w:val="center"/>
        <w:rPr>
          <w:rFonts w:ascii="Arial" w:hAnsi="Arial" w:cs="Arial"/>
          <w:b/>
          <w:sz w:val="22"/>
          <w:szCs w:val="20"/>
        </w:rPr>
      </w:pPr>
      <w:r w:rsidRPr="00044701">
        <w:rPr>
          <w:rFonts w:ascii="Arial" w:hAnsi="Arial" w:cs="Arial"/>
          <w:b/>
          <w:sz w:val="22"/>
          <w:szCs w:val="20"/>
        </w:rPr>
        <w:t>Oktatási eszközökkel segíti a tatabányai szakképzést a Bridgestone</w:t>
      </w:r>
    </w:p>
    <w:p w:rsidR="00B838AB" w:rsidRPr="00044701" w:rsidRDefault="00B838AB" w:rsidP="00B838AB">
      <w:pPr>
        <w:jc w:val="both"/>
        <w:rPr>
          <w:rFonts w:ascii="Arial" w:hAnsi="Arial" w:cs="Arial"/>
          <w:sz w:val="20"/>
          <w:szCs w:val="20"/>
        </w:rPr>
      </w:pPr>
    </w:p>
    <w:p w:rsidR="00044701" w:rsidRPr="002B70AE" w:rsidRDefault="0091566A" w:rsidP="002B70AE">
      <w:pPr>
        <w:jc w:val="both"/>
        <w:rPr>
          <w:rFonts w:ascii="Arial" w:hAnsi="Arial" w:cs="Arial"/>
          <w:b/>
          <w:sz w:val="20"/>
          <w:szCs w:val="20"/>
        </w:rPr>
      </w:pPr>
      <w:r w:rsidRPr="00044701">
        <w:rPr>
          <w:rFonts w:ascii="Arial" w:hAnsi="Arial" w:cs="Arial"/>
          <w:sz w:val="20"/>
          <w:szCs w:val="20"/>
        </w:rPr>
        <w:t>Tatabánya, á</w:t>
      </w:r>
      <w:r w:rsidR="00B838AB" w:rsidRPr="00044701">
        <w:rPr>
          <w:rFonts w:ascii="Arial" w:hAnsi="Arial" w:cs="Arial"/>
          <w:sz w:val="20"/>
          <w:szCs w:val="20"/>
        </w:rPr>
        <w:t xml:space="preserve">prilis 29. </w:t>
      </w:r>
      <w:r w:rsidR="00044701" w:rsidRPr="00044701">
        <w:rPr>
          <w:rFonts w:ascii="Arial" w:hAnsi="Arial" w:cs="Arial"/>
          <w:sz w:val="20"/>
          <w:szCs w:val="20"/>
        </w:rPr>
        <w:t>–</w:t>
      </w:r>
      <w:r w:rsidR="00B838AB" w:rsidRPr="00044701">
        <w:rPr>
          <w:rFonts w:ascii="Arial" w:hAnsi="Arial" w:cs="Arial"/>
          <w:sz w:val="20"/>
          <w:szCs w:val="20"/>
        </w:rPr>
        <w:t xml:space="preserve"> </w:t>
      </w:r>
      <w:r w:rsidR="00044701" w:rsidRPr="00044701">
        <w:rPr>
          <w:rFonts w:ascii="Arial" w:hAnsi="Arial" w:cs="Arial"/>
          <w:b/>
          <w:sz w:val="20"/>
          <w:szCs w:val="20"/>
        </w:rPr>
        <w:t xml:space="preserve">Mintegy 2,5 millió forint értékű eszközadománnyal támogatja a Tatabányai Szakképzési Centrum </w:t>
      </w:r>
      <w:r w:rsidR="002B70AE" w:rsidRPr="002B70AE">
        <w:rPr>
          <w:rFonts w:ascii="Arial" w:hAnsi="Arial" w:cs="Arial"/>
          <w:b/>
          <w:sz w:val="20"/>
          <w:szCs w:val="20"/>
        </w:rPr>
        <w:t xml:space="preserve">Bánki </w:t>
      </w:r>
      <w:proofErr w:type="spellStart"/>
      <w:r w:rsidR="002B70AE" w:rsidRPr="002B70AE">
        <w:rPr>
          <w:rFonts w:ascii="Arial" w:hAnsi="Arial" w:cs="Arial"/>
          <w:b/>
          <w:sz w:val="20"/>
          <w:szCs w:val="20"/>
        </w:rPr>
        <w:t>Donát-Péch</w:t>
      </w:r>
      <w:proofErr w:type="spellEnd"/>
      <w:r w:rsidR="002B70AE" w:rsidRPr="002B70AE">
        <w:rPr>
          <w:rFonts w:ascii="Arial" w:hAnsi="Arial" w:cs="Arial"/>
          <w:b/>
          <w:sz w:val="20"/>
          <w:szCs w:val="20"/>
        </w:rPr>
        <w:t xml:space="preserve"> Antal Szakg</w:t>
      </w:r>
      <w:r w:rsidR="00832303">
        <w:rPr>
          <w:rFonts w:ascii="Arial" w:hAnsi="Arial" w:cs="Arial"/>
          <w:b/>
          <w:sz w:val="20"/>
          <w:szCs w:val="20"/>
        </w:rPr>
        <w:t>imnáziuma</w:t>
      </w:r>
      <w:r w:rsidR="002B70AE">
        <w:rPr>
          <w:rFonts w:ascii="Arial" w:hAnsi="Arial" w:cs="Arial"/>
          <w:b/>
          <w:sz w:val="20"/>
          <w:szCs w:val="20"/>
        </w:rPr>
        <w:t xml:space="preserve"> és Szakközépiskola</w:t>
      </w:r>
      <w:r w:rsidR="00044701" w:rsidRPr="00044701">
        <w:rPr>
          <w:rFonts w:ascii="Arial" w:hAnsi="Arial" w:cs="Arial"/>
          <w:b/>
          <w:sz w:val="20"/>
          <w:szCs w:val="20"/>
        </w:rPr>
        <w:t xml:space="preserve"> 150 diákjának képzését a Bridgestone Tatabánya Termelő Kft. Az intézmény a támogatásból </w:t>
      </w:r>
      <w:r w:rsidR="001E29BF" w:rsidRPr="00044701">
        <w:rPr>
          <w:rFonts w:ascii="Arial" w:hAnsi="Arial" w:cs="Arial"/>
          <w:b/>
          <w:sz w:val="20"/>
          <w:szCs w:val="20"/>
        </w:rPr>
        <w:t xml:space="preserve">a mechatronikai és elektronikai technikus képzéshez szükséges </w:t>
      </w:r>
      <w:r w:rsidR="00044701" w:rsidRPr="00044701">
        <w:rPr>
          <w:rFonts w:ascii="Arial" w:hAnsi="Arial" w:cs="Arial"/>
          <w:b/>
          <w:sz w:val="20"/>
          <w:szCs w:val="20"/>
        </w:rPr>
        <w:t>korszerű elektrotechnikai berendezéseket</w:t>
      </w:r>
      <w:r w:rsidR="001E29BF">
        <w:rPr>
          <w:rFonts w:ascii="Arial" w:hAnsi="Arial" w:cs="Arial"/>
          <w:b/>
          <w:sz w:val="20"/>
          <w:szCs w:val="20"/>
        </w:rPr>
        <w:t xml:space="preserve">, valamint </w:t>
      </w:r>
      <w:r w:rsidR="00044701" w:rsidRPr="00044701">
        <w:rPr>
          <w:rFonts w:ascii="Arial" w:hAnsi="Arial" w:cs="Arial"/>
          <w:b/>
          <w:sz w:val="20"/>
          <w:szCs w:val="20"/>
        </w:rPr>
        <w:t xml:space="preserve">a vegyészlaborban </w:t>
      </w:r>
      <w:r w:rsidR="001E29BF">
        <w:rPr>
          <w:rFonts w:ascii="Arial" w:hAnsi="Arial" w:cs="Arial"/>
          <w:b/>
          <w:sz w:val="20"/>
          <w:szCs w:val="20"/>
        </w:rPr>
        <w:t xml:space="preserve">használt </w:t>
      </w:r>
      <w:r w:rsidR="00044701" w:rsidRPr="00044701">
        <w:rPr>
          <w:rFonts w:ascii="Arial" w:hAnsi="Arial" w:cs="Arial"/>
          <w:b/>
          <w:sz w:val="20"/>
          <w:szCs w:val="20"/>
        </w:rPr>
        <w:t>oktatási eszközöket vásárol</w:t>
      </w:r>
      <w:r w:rsidR="00044701">
        <w:rPr>
          <w:rFonts w:ascii="Arial" w:hAnsi="Arial" w:cs="Arial"/>
          <w:b/>
          <w:sz w:val="20"/>
          <w:szCs w:val="20"/>
        </w:rPr>
        <w:t>t</w:t>
      </w:r>
      <w:r w:rsidR="001E29BF">
        <w:rPr>
          <w:rFonts w:ascii="Arial" w:hAnsi="Arial" w:cs="Arial"/>
          <w:b/>
          <w:sz w:val="20"/>
          <w:szCs w:val="20"/>
        </w:rPr>
        <w:t>. A korszerű taneszközök segíti</w:t>
      </w:r>
      <w:r w:rsidR="002D1855">
        <w:rPr>
          <w:rFonts w:ascii="Arial" w:hAnsi="Arial" w:cs="Arial"/>
          <w:b/>
          <w:sz w:val="20"/>
          <w:szCs w:val="20"/>
        </w:rPr>
        <w:t>k</w:t>
      </w:r>
      <w:r w:rsidR="001E29BF">
        <w:rPr>
          <w:rFonts w:ascii="Arial" w:hAnsi="Arial" w:cs="Arial"/>
          <w:b/>
          <w:sz w:val="20"/>
          <w:szCs w:val="20"/>
        </w:rPr>
        <w:t xml:space="preserve"> majd a centrum hamarosan induló </w:t>
      </w:r>
      <w:r w:rsidR="00044701" w:rsidRPr="00044701">
        <w:rPr>
          <w:rFonts w:ascii="Arial" w:hAnsi="Arial" w:cs="Arial"/>
          <w:b/>
          <w:sz w:val="20"/>
          <w:szCs w:val="20"/>
        </w:rPr>
        <w:t>erősáramú elektrotechnikusi képzés</w:t>
      </w:r>
      <w:r w:rsidR="001E29BF">
        <w:rPr>
          <w:rFonts w:ascii="Arial" w:hAnsi="Arial" w:cs="Arial"/>
          <w:b/>
          <w:sz w:val="20"/>
          <w:szCs w:val="20"/>
        </w:rPr>
        <w:t>ében résztvevő diákok oktatását is</w:t>
      </w:r>
      <w:r w:rsidR="00044701" w:rsidRPr="00044701">
        <w:rPr>
          <w:rFonts w:ascii="Arial" w:hAnsi="Arial" w:cs="Arial"/>
          <w:b/>
          <w:sz w:val="20"/>
          <w:szCs w:val="20"/>
        </w:rPr>
        <w:t>.</w:t>
      </w:r>
      <w:r w:rsidR="00044701" w:rsidRPr="00044701">
        <w:rPr>
          <w:rFonts w:ascii="Arial" w:hAnsi="Arial" w:cs="Arial"/>
          <w:sz w:val="20"/>
          <w:szCs w:val="20"/>
        </w:rPr>
        <w:t xml:space="preserve"> </w:t>
      </w:r>
      <w:r w:rsidR="00044701" w:rsidRPr="00044701">
        <w:rPr>
          <w:rFonts w:ascii="Arial" w:hAnsi="Arial" w:cs="Arial"/>
          <w:b/>
          <w:sz w:val="20"/>
          <w:szCs w:val="20"/>
        </w:rPr>
        <w:t>Az átadási eseményen a tanulók már működés közben próbálhatták ki az új eszközöket.</w:t>
      </w:r>
    </w:p>
    <w:p w:rsidR="00B838AB" w:rsidRPr="00044701" w:rsidRDefault="00B838AB" w:rsidP="00B838AB">
      <w:pPr>
        <w:jc w:val="both"/>
        <w:rPr>
          <w:rFonts w:ascii="Arial" w:hAnsi="Arial" w:cs="Arial"/>
          <w:sz w:val="20"/>
          <w:szCs w:val="20"/>
        </w:rPr>
      </w:pPr>
    </w:p>
    <w:p w:rsidR="0091566A" w:rsidRPr="00044701" w:rsidRDefault="00B838AB" w:rsidP="00B838AB">
      <w:pPr>
        <w:jc w:val="both"/>
        <w:rPr>
          <w:rFonts w:ascii="Arial" w:hAnsi="Arial" w:cs="Arial"/>
          <w:sz w:val="20"/>
          <w:szCs w:val="20"/>
        </w:rPr>
      </w:pPr>
      <w:r w:rsidRPr="00044701">
        <w:rPr>
          <w:rFonts w:ascii="Arial" w:hAnsi="Arial" w:cs="Arial"/>
          <w:sz w:val="20"/>
          <w:szCs w:val="20"/>
        </w:rPr>
        <w:t>A Péch Antal Szakgimnázium többek között villanymotorokat, komplett szervóhajtásokat és frekvenciaváltókat kapott, melyet Topolcsik Melinda</w:t>
      </w:r>
      <w:r w:rsidR="001E29BF">
        <w:rPr>
          <w:rFonts w:ascii="Arial" w:hAnsi="Arial" w:cs="Arial"/>
          <w:sz w:val="20"/>
          <w:szCs w:val="20"/>
        </w:rPr>
        <w:t xml:space="preserve">, a Bridgestone Tatabánya Termelő Kft. </w:t>
      </w:r>
      <w:r w:rsidRPr="00044701">
        <w:rPr>
          <w:rFonts w:ascii="Arial" w:hAnsi="Arial" w:cs="Arial"/>
          <w:sz w:val="20"/>
          <w:szCs w:val="20"/>
        </w:rPr>
        <w:t>ügyvezető igazgató</w:t>
      </w:r>
      <w:r w:rsidR="00DE19D9">
        <w:rPr>
          <w:rFonts w:ascii="Arial" w:hAnsi="Arial" w:cs="Arial"/>
          <w:sz w:val="20"/>
          <w:szCs w:val="20"/>
        </w:rPr>
        <w:t>ja</w:t>
      </w:r>
      <w:r w:rsidRPr="00044701">
        <w:rPr>
          <w:rFonts w:ascii="Arial" w:hAnsi="Arial" w:cs="Arial"/>
          <w:sz w:val="20"/>
          <w:szCs w:val="20"/>
        </w:rPr>
        <w:t xml:space="preserve"> adott át</w:t>
      </w:r>
      <w:r w:rsidR="001E29BF">
        <w:rPr>
          <w:rFonts w:ascii="Arial" w:hAnsi="Arial" w:cs="Arial"/>
          <w:sz w:val="20"/>
          <w:szCs w:val="20"/>
        </w:rPr>
        <w:t xml:space="preserve"> </w:t>
      </w:r>
      <w:r w:rsidR="004D1BCF">
        <w:rPr>
          <w:rFonts w:ascii="Arial" w:hAnsi="Arial" w:cs="Arial"/>
          <w:sz w:val="20"/>
          <w:szCs w:val="20"/>
        </w:rPr>
        <w:t>a mai napon</w:t>
      </w:r>
      <w:r w:rsidR="001E29BF">
        <w:rPr>
          <w:rFonts w:ascii="Arial" w:hAnsi="Arial" w:cs="Arial"/>
          <w:sz w:val="20"/>
          <w:szCs w:val="20"/>
        </w:rPr>
        <w:t xml:space="preserve"> a </w:t>
      </w:r>
      <w:r w:rsidR="00CD68EC">
        <w:rPr>
          <w:rFonts w:ascii="Arial" w:hAnsi="Arial" w:cs="Arial"/>
          <w:sz w:val="20"/>
          <w:szCs w:val="20"/>
        </w:rPr>
        <w:t xml:space="preserve">centrum vezetőjének és </w:t>
      </w:r>
      <w:r w:rsidR="001E29BF">
        <w:rPr>
          <w:rFonts w:ascii="Arial" w:hAnsi="Arial" w:cs="Arial"/>
          <w:sz w:val="20"/>
          <w:szCs w:val="20"/>
        </w:rPr>
        <w:t>diák</w:t>
      </w:r>
      <w:r w:rsidR="00CD68EC">
        <w:rPr>
          <w:rFonts w:ascii="Arial" w:hAnsi="Arial" w:cs="Arial"/>
          <w:sz w:val="20"/>
          <w:szCs w:val="20"/>
        </w:rPr>
        <w:t>jainak</w:t>
      </w:r>
      <w:r w:rsidR="001E29BF">
        <w:rPr>
          <w:rFonts w:ascii="Arial" w:hAnsi="Arial" w:cs="Arial"/>
          <w:sz w:val="20"/>
          <w:szCs w:val="20"/>
        </w:rPr>
        <w:t xml:space="preserve">, </w:t>
      </w:r>
      <w:r w:rsidRPr="00044701">
        <w:rPr>
          <w:rFonts w:ascii="Arial" w:hAnsi="Arial" w:cs="Arial"/>
          <w:sz w:val="20"/>
          <w:szCs w:val="20"/>
        </w:rPr>
        <w:t>John Katal</w:t>
      </w:r>
      <w:r w:rsidR="001E29BF">
        <w:rPr>
          <w:rFonts w:ascii="Arial" w:hAnsi="Arial" w:cs="Arial"/>
          <w:sz w:val="20"/>
          <w:szCs w:val="20"/>
        </w:rPr>
        <w:t>in alpolgármester jelenlétében.</w:t>
      </w:r>
    </w:p>
    <w:p w:rsidR="0091566A" w:rsidRPr="00044701" w:rsidRDefault="0091566A" w:rsidP="00B838AB">
      <w:pPr>
        <w:jc w:val="both"/>
        <w:rPr>
          <w:rFonts w:ascii="Arial" w:hAnsi="Arial" w:cs="Arial"/>
          <w:sz w:val="20"/>
          <w:szCs w:val="20"/>
        </w:rPr>
      </w:pPr>
    </w:p>
    <w:p w:rsidR="00B838AB" w:rsidRPr="00044701" w:rsidRDefault="00B838AB" w:rsidP="00B838AB">
      <w:pPr>
        <w:jc w:val="both"/>
        <w:rPr>
          <w:rFonts w:ascii="Arial" w:hAnsi="Arial" w:cs="Arial"/>
          <w:i/>
          <w:sz w:val="20"/>
          <w:szCs w:val="20"/>
        </w:rPr>
      </w:pPr>
      <w:r w:rsidRPr="00044701">
        <w:rPr>
          <w:rFonts w:ascii="Arial" w:hAnsi="Arial" w:cs="Arial"/>
          <w:i/>
          <w:sz w:val="20"/>
          <w:szCs w:val="20"/>
        </w:rPr>
        <w:t>„</w:t>
      </w:r>
      <w:r w:rsidR="009E0643">
        <w:rPr>
          <w:rFonts w:ascii="Arial" w:hAnsi="Arial" w:cs="Arial"/>
          <w:i/>
          <w:sz w:val="20"/>
          <w:szCs w:val="20"/>
        </w:rPr>
        <w:t xml:space="preserve">Ezek a </w:t>
      </w:r>
      <w:r w:rsidR="001E29BF">
        <w:rPr>
          <w:rFonts w:ascii="Arial" w:hAnsi="Arial" w:cs="Arial"/>
          <w:i/>
          <w:sz w:val="20"/>
          <w:szCs w:val="20"/>
        </w:rPr>
        <w:t xml:space="preserve">korszerű </w:t>
      </w:r>
      <w:r w:rsidRPr="00044701">
        <w:rPr>
          <w:rFonts w:ascii="Arial" w:hAnsi="Arial" w:cs="Arial"/>
          <w:i/>
          <w:sz w:val="20"/>
          <w:szCs w:val="20"/>
        </w:rPr>
        <w:t xml:space="preserve">elektrotechnikai berendezések </w:t>
      </w:r>
      <w:r w:rsidR="001E29BF">
        <w:rPr>
          <w:rFonts w:ascii="Arial" w:hAnsi="Arial" w:cs="Arial"/>
          <w:i/>
          <w:sz w:val="20"/>
          <w:szCs w:val="20"/>
        </w:rPr>
        <w:t xml:space="preserve">nemcsak </w:t>
      </w:r>
      <w:r w:rsidRPr="00044701">
        <w:rPr>
          <w:rFonts w:ascii="Arial" w:hAnsi="Arial" w:cs="Arial"/>
          <w:i/>
          <w:sz w:val="20"/>
          <w:szCs w:val="20"/>
        </w:rPr>
        <w:t xml:space="preserve">a jelenleg </w:t>
      </w:r>
      <w:r w:rsidR="001E29BF">
        <w:rPr>
          <w:rFonts w:ascii="Arial" w:hAnsi="Arial" w:cs="Arial"/>
          <w:i/>
          <w:sz w:val="20"/>
          <w:szCs w:val="20"/>
        </w:rPr>
        <w:t xml:space="preserve">már </w:t>
      </w:r>
      <w:r w:rsidRPr="00044701">
        <w:rPr>
          <w:rFonts w:ascii="Arial" w:hAnsi="Arial" w:cs="Arial"/>
          <w:i/>
          <w:sz w:val="20"/>
          <w:szCs w:val="20"/>
        </w:rPr>
        <w:t xml:space="preserve">futó mechatronikai és elektronikai technikus képzéseinkhez szükségesek, </w:t>
      </w:r>
      <w:r w:rsidR="001E29BF">
        <w:rPr>
          <w:rFonts w:ascii="Arial" w:hAnsi="Arial" w:cs="Arial"/>
          <w:i/>
          <w:sz w:val="20"/>
          <w:szCs w:val="20"/>
        </w:rPr>
        <w:t>de</w:t>
      </w:r>
      <w:bookmarkStart w:id="0" w:name="_GoBack"/>
      <w:bookmarkEnd w:id="0"/>
      <w:r w:rsidR="001E29BF">
        <w:rPr>
          <w:rFonts w:ascii="Arial" w:hAnsi="Arial" w:cs="Arial"/>
          <w:i/>
          <w:sz w:val="20"/>
          <w:szCs w:val="20"/>
        </w:rPr>
        <w:t xml:space="preserve"> </w:t>
      </w:r>
      <w:r w:rsidRPr="00044701">
        <w:rPr>
          <w:rFonts w:ascii="Arial" w:hAnsi="Arial" w:cs="Arial"/>
          <w:i/>
          <w:sz w:val="20"/>
          <w:szCs w:val="20"/>
        </w:rPr>
        <w:t>megalapozzák</w:t>
      </w:r>
      <w:r w:rsidR="00DE19D9">
        <w:rPr>
          <w:rFonts w:ascii="Arial" w:hAnsi="Arial" w:cs="Arial"/>
          <w:i/>
          <w:sz w:val="20"/>
          <w:szCs w:val="20"/>
        </w:rPr>
        <w:t xml:space="preserve"> az</w:t>
      </w:r>
      <w:r w:rsidRPr="00044701">
        <w:rPr>
          <w:rFonts w:ascii="Arial" w:hAnsi="Arial" w:cs="Arial"/>
          <w:i/>
          <w:sz w:val="20"/>
          <w:szCs w:val="20"/>
        </w:rPr>
        <w:t xml:space="preserve"> </w:t>
      </w:r>
      <w:r w:rsidR="001E29BF">
        <w:rPr>
          <w:rFonts w:ascii="Arial" w:hAnsi="Arial" w:cs="Arial"/>
          <w:i/>
          <w:sz w:val="20"/>
          <w:szCs w:val="20"/>
        </w:rPr>
        <w:t xml:space="preserve">induló </w:t>
      </w:r>
      <w:r w:rsidRPr="00044701">
        <w:rPr>
          <w:rFonts w:ascii="Arial" w:hAnsi="Arial" w:cs="Arial"/>
          <w:i/>
          <w:sz w:val="20"/>
          <w:szCs w:val="20"/>
        </w:rPr>
        <w:t>erősáramú elektrotechnikus képzés</w:t>
      </w:r>
      <w:r w:rsidR="001E29BF">
        <w:rPr>
          <w:rFonts w:ascii="Arial" w:hAnsi="Arial" w:cs="Arial"/>
          <w:i/>
          <w:sz w:val="20"/>
          <w:szCs w:val="20"/>
        </w:rPr>
        <w:t>ünk oktatási eszközparkját is</w:t>
      </w:r>
      <w:r w:rsidRPr="00044701">
        <w:rPr>
          <w:rFonts w:ascii="Arial" w:hAnsi="Arial" w:cs="Arial"/>
          <w:i/>
          <w:sz w:val="20"/>
          <w:szCs w:val="20"/>
        </w:rPr>
        <w:t>”</w:t>
      </w:r>
      <w:r w:rsidR="009E0643">
        <w:rPr>
          <w:rFonts w:ascii="Arial" w:hAnsi="Arial" w:cs="Arial"/>
          <w:i/>
          <w:sz w:val="20"/>
          <w:szCs w:val="20"/>
        </w:rPr>
        <w:t xml:space="preserve"> </w:t>
      </w:r>
      <w:r w:rsidRPr="00044701">
        <w:rPr>
          <w:rFonts w:ascii="Arial" w:hAnsi="Arial" w:cs="Arial"/>
          <w:sz w:val="20"/>
          <w:szCs w:val="20"/>
        </w:rPr>
        <w:t xml:space="preserve">- mondta Akács Róbert, az intézmény vezetője az átadási eseményen. </w:t>
      </w:r>
      <w:r w:rsidRPr="00044701">
        <w:rPr>
          <w:rFonts w:ascii="Arial" w:hAnsi="Arial" w:cs="Arial"/>
          <w:i/>
          <w:sz w:val="20"/>
          <w:szCs w:val="20"/>
        </w:rPr>
        <w:t>„</w:t>
      </w:r>
      <w:r w:rsidR="00894237">
        <w:rPr>
          <w:rFonts w:ascii="Arial" w:hAnsi="Arial" w:cs="Arial"/>
          <w:i/>
          <w:sz w:val="20"/>
          <w:szCs w:val="20"/>
        </w:rPr>
        <w:t>A most beszerzett eszközökkel akár elektromos hajtású autók, vagy gyárak robotjainak, illetve korszerű szerszámgépeinek villamos hajtásait is tudjuk oktatni. A</w:t>
      </w:r>
      <w:r w:rsidRPr="00044701">
        <w:rPr>
          <w:rFonts w:ascii="Arial" w:hAnsi="Arial" w:cs="Arial"/>
          <w:i/>
          <w:sz w:val="20"/>
          <w:szCs w:val="20"/>
        </w:rPr>
        <w:t xml:space="preserve">z iskolánkból kikerülő műszaki szakemberek </w:t>
      </w:r>
      <w:r w:rsidR="00894237">
        <w:rPr>
          <w:rFonts w:ascii="Arial" w:hAnsi="Arial" w:cs="Arial"/>
          <w:i/>
          <w:sz w:val="20"/>
          <w:szCs w:val="20"/>
        </w:rPr>
        <w:t xml:space="preserve">így </w:t>
      </w:r>
      <w:r w:rsidRPr="00044701">
        <w:rPr>
          <w:rFonts w:ascii="Arial" w:hAnsi="Arial" w:cs="Arial"/>
          <w:i/>
          <w:sz w:val="20"/>
          <w:szCs w:val="20"/>
        </w:rPr>
        <w:t>korszerű</w:t>
      </w:r>
      <w:r w:rsidR="00894237">
        <w:rPr>
          <w:rFonts w:ascii="Arial" w:hAnsi="Arial" w:cs="Arial"/>
          <w:i/>
          <w:sz w:val="20"/>
          <w:szCs w:val="20"/>
        </w:rPr>
        <w:t>bb</w:t>
      </w:r>
      <w:r w:rsidR="009E0643">
        <w:rPr>
          <w:rFonts w:ascii="Arial" w:hAnsi="Arial" w:cs="Arial"/>
          <w:i/>
          <w:sz w:val="20"/>
          <w:szCs w:val="20"/>
        </w:rPr>
        <w:t xml:space="preserve"> és versenyképes </w:t>
      </w:r>
      <w:r w:rsidR="00523151">
        <w:rPr>
          <w:rFonts w:ascii="Arial" w:hAnsi="Arial" w:cs="Arial"/>
          <w:i/>
          <w:sz w:val="20"/>
          <w:szCs w:val="20"/>
        </w:rPr>
        <w:t>tudással rendelkez</w:t>
      </w:r>
      <w:r w:rsidRPr="00044701">
        <w:rPr>
          <w:rFonts w:ascii="Arial" w:hAnsi="Arial" w:cs="Arial"/>
          <w:i/>
          <w:sz w:val="20"/>
          <w:szCs w:val="20"/>
        </w:rPr>
        <w:t>nek</w:t>
      </w:r>
      <w:r w:rsidR="00894237">
        <w:rPr>
          <w:rFonts w:ascii="Arial" w:hAnsi="Arial" w:cs="Arial"/>
          <w:i/>
          <w:sz w:val="20"/>
          <w:szCs w:val="20"/>
        </w:rPr>
        <w:t xml:space="preserve"> majd</w:t>
      </w:r>
      <w:r w:rsidR="009E0643">
        <w:rPr>
          <w:rFonts w:ascii="Arial" w:hAnsi="Arial" w:cs="Arial"/>
          <w:i/>
          <w:sz w:val="20"/>
          <w:szCs w:val="20"/>
        </w:rPr>
        <w:t xml:space="preserve">” </w:t>
      </w:r>
      <w:r w:rsidR="009E0643" w:rsidRPr="009E0643">
        <w:rPr>
          <w:rFonts w:ascii="Arial" w:hAnsi="Arial" w:cs="Arial"/>
          <w:sz w:val="20"/>
          <w:szCs w:val="20"/>
        </w:rPr>
        <w:t>– tette hozzá.</w:t>
      </w:r>
    </w:p>
    <w:p w:rsidR="00B838AB" w:rsidRPr="00044701" w:rsidRDefault="00B838AB" w:rsidP="00B838AB">
      <w:pPr>
        <w:jc w:val="both"/>
        <w:rPr>
          <w:rFonts w:ascii="Arial" w:hAnsi="Arial" w:cs="Arial"/>
          <w:i/>
          <w:sz w:val="20"/>
          <w:szCs w:val="20"/>
        </w:rPr>
      </w:pPr>
    </w:p>
    <w:p w:rsidR="002D1855" w:rsidRPr="00044701" w:rsidRDefault="009E0643" w:rsidP="002D1855">
      <w:pPr>
        <w:jc w:val="both"/>
        <w:rPr>
          <w:rFonts w:ascii="Arial" w:hAnsi="Arial" w:cs="Arial"/>
          <w:sz w:val="20"/>
          <w:szCs w:val="20"/>
        </w:rPr>
      </w:pPr>
      <w:r w:rsidRPr="009E0643">
        <w:rPr>
          <w:rFonts w:ascii="Arial" w:hAnsi="Arial" w:cs="Arial"/>
          <w:sz w:val="20"/>
          <w:szCs w:val="20"/>
        </w:rPr>
        <w:t>Az elektrotechnikai berendezések mellett</w:t>
      </w:r>
      <w:r>
        <w:rPr>
          <w:rFonts w:ascii="Arial" w:hAnsi="Arial" w:cs="Arial"/>
          <w:sz w:val="20"/>
          <w:szCs w:val="20"/>
        </w:rPr>
        <w:t xml:space="preserve"> </w:t>
      </w:r>
      <w:r w:rsidR="00B838AB" w:rsidRPr="009E0643">
        <w:rPr>
          <w:rFonts w:ascii="Arial" w:hAnsi="Arial" w:cs="Arial"/>
          <w:sz w:val="20"/>
          <w:szCs w:val="20"/>
        </w:rPr>
        <w:t>az</w:t>
      </w:r>
      <w:r w:rsidR="00B838AB" w:rsidRPr="00044701">
        <w:rPr>
          <w:rFonts w:ascii="Arial" w:hAnsi="Arial" w:cs="Arial"/>
          <w:sz w:val="20"/>
          <w:szCs w:val="20"/>
        </w:rPr>
        <w:t xml:space="preserve"> oktatási intézmén</w:t>
      </w:r>
      <w:r w:rsidR="00523151">
        <w:rPr>
          <w:rFonts w:ascii="Arial" w:hAnsi="Arial" w:cs="Arial"/>
          <w:sz w:val="20"/>
          <w:szCs w:val="20"/>
        </w:rPr>
        <w:t>y vegyészlaborja lombikokat, PH-</w:t>
      </w:r>
      <w:r w:rsidR="00B838AB" w:rsidRPr="00044701">
        <w:rPr>
          <w:rFonts w:ascii="Arial" w:hAnsi="Arial" w:cs="Arial"/>
          <w:sz w:val="20"/>
          <w:szCs w:val="20"/>
        </w:rPr>
        <w:t xml:space="preserve">mérőműszereket és hőmérőket </w:t>
      </w:r>
      <w:r>
        <w:rPr>
          <w:rFonts w:ascii="Arial" w:hAnsi="Arial" w:cs="Arial"/>
          <w:sz w:val="20"/>
          <w:szCs w:val="20"/>
        </w:rPr>
        <w:t xml:space="preserve">is beszerzett a Bridgestone jóvoltából. Ezen eszközöknek </w:t>
      </w:r>
      <w:r w:rsidR="00B838AB" w:rsidRPr="00044701">
        <w:rPr>
          <w:rFonts w:ascii="Arial" w:hAnsi="Arial" w:cs="Arial"/>
          <w:sz w:val="20"/>
          <w:szCs w:val="20"/>
        </w:rPr>
        <w:t>főként a</w:t>
      </w:r>
      <w:r>
        <w:rPr>
          <w:rFonts w:ascii="Arial" w:hAnsi="Arial" w:cs="Arial"/>
          <w:sz w:val="20"/>
          <w:szCs w:val="20"/>
        </w:rPr>
        <w:t xml:space="preserve">z intézmény </w:t>
      </w:r>
      <w:r w:rsidR="00B838AB" w:rsidRPr="00044701">
        <w:rPr>
          <w:rFonts w:ascii="Arial" w:hAnsi="Arial" w:cs="Arial"/>
          <w:sz w:val="20"/>
          <w:szCs w:val="20"/>
        </w:rPr>
        <w:t>vegyész ágazati képzésben ré</w:t>
      </w:r>
      <w:r w:rsidR="002D1855">
        <w:rPr>
          <w:rFonts w:ascii="Arial" w:hAnsi="Arial" w:cs="Arial"/>
          <w:sz w:val="20"/>
          <w:szCs w:val="20"/>
        </w:rPr>
        <w:t>sztvevők veszik nagy hasznát.</w:t>
      </w:r>
      <w:r w:rsidR="002D1855" w:rsidRPr="002D1855">
        <w:rPr>
          <w:rFonts w:ascii="Arial" w:hAnsi="Arial" w:cs="Arial"/>
          <w:sz w:val="20"/>
          <w:szCs w:val="20"/>
        </w:rPr>
        <w:t xml:space="preserve"> </w:t>
      </w:r>
      <w:r w:rsidR="002D1855" w:rsidRPr="00044701">
        <w:rPr>
          <w:rFonts w:ascii="Arial" w:hAnsi="Arial" w:cs="Arial"/>
          <w:sz w:val="20"/>
          <w:szCs w:val="20"/>
        </w:rPr>
        <w:t xml:space="preserve">Az iskola vezetése kiemelte, hogy az eszköztár bővítése és modernizációja lehetővé teszi </w:t>
      </w:r>
      <w:r w:rsidR="002D1855">
        <w:rPr>
          <w:rFonts w:ascii="Arial" w:hAnsi="Arial" w:cs="Arial"/>
          <w:sz w:val="20"/>
          <w:szCs w:val="20"/>
        </w:rPr>
        <w:t xml:space="preserve">műszaki és vegyipari szakmák iránt érdeklődő </w:t>
      </w:r>
      <w:r w:rsidR="002D1855" w:rsidRPr="00044701">
        <w:rPr>
          <w:rFonts w:ascii="Arial" w:hAnsi="Arial" w:cs="Arial"/>
          <w:sz w:val="20"/>
          <w:szCs w:val="20"/>
        </w:rPr>
        <w:t>diákok megszólítását</w:t>
      </w:r>
      <w:r w:rsidR="002D1855">
        <w:rPr>
          <w:rFonts w:ascii="Arial" w:hAnsi="Arial" w:cs="Arial"/>
          <w:sz w:val="20"/>
          <w:szCs w:val="20"/>
        </w:rPr>
        <w:t xml:space="preserve"> is</w:t>
      </w:r>
      <w:r w:rsidR="002D1855" w:rsidRPr="00044701">
        <w:rPr>
          <w:rFonts w:ascii="Arial" w:hAnsi="Arial" w:cs="Arial"/>
          <w:sz w:val="20"/>
          <w:szCs w:val="20"/>
        </w:rPr>
        <w:t>, például nyílt napok alkalmával, vagy éppen a Szakmák éjszakája elnevezésű rendezvénysorozaton egy-egy látványos bemutatóval.</w:t>
      </w:r>
    </w:p>
    <w:p w:rsidR="009E0643" w:rsidRDefault="009E0643" w:rsidP="009E0643">
      <w:pPr>
        <w:jc w:val="both"/>
        <w:rPr>
          <w:rFonts w:ascii="Arial" w:hAnsi="Arial" w:cs="Arial"/>
          <w:sz w:val="20"/>
          <w:szCs w:val="20"/>
        </w:rPr>
      </w:pPr>
    </w:p>
    <w:p w:rsidR="009E0643" w:rsidRDefault="009E0643" w:rsidP="009E0643">
      <w:pPr>
        <w:jc w:val="both"/>
        <w:rPr>
          <w:rFonts w:ascii="Arial" w:hAnsi="Arial" w:cs="Arial"/>
          <w:sz w:val="20"/>
          <w:szCs w:val="20"/>
        </w:rPr>
      </w:pPr>
      <w:r w:rsidRPr="007708B2">
        <w:rPr>
          <w:rFonts w:ascii="Arial" w:hAnsi="Arial" w:cs="Arial"/>
          <w:i/>
          <w:sz w:val="20"/>
          <w:szCs w:val="20"/>
        </w:rPr>
        <w:t>„Vállalatunk nemcsak örömmel segíti a helyi szakképzés színvonalának fejleszté</w:t>
      </w:r>
      <w:r w:rsidR="00523151">
        <w:rPr>
          <w:rFonts w:ascii="Arial" w:hAnsi="Arial" w:cs="Arial"/>
          <w:i/>
          <w:sz w:val="20"/>
          <w:szCs w:val="20"/>
        </w:rPr>
        <w:t>sét, de mint Komárom-Esztergom m</w:t>
      </w:r>
      <w:r w:rsidRPr="007708B2">
        <w:rPr>
          <w:rFonts w:ascii="Arial" w:hAnsi="Arial" w:cs="Arial"/>
          <w:i/>
          <w:sz w:val="20"/>
          <w:szCs w:val="20"/>
        </w:rPr>
        <w:t>egye egyik legnagyobb foglalkoztatója, annak sikerében</w:t>
      </w:r>
      <w:r w:rsidR="002D1855">
        <w:rPr>
          <w:rFonts w:ascii="Arial" w:hAnsi="Arial" w:cs="Arial"/>
          <w:i/>
          <w:sz w:val="20"/>
          <w:szCs w:val="20"/>
        </w:rPr>
        <w:t xml:space="preserve"> is érdekelt</w:t>
      </w:r>
      <w:r w:rsidR="007708B2" w:rsidRPr="007708B2">
        <w:rPr>
          <w:rFonts w:ascii="Arial" w:hAnsi="Arial" w:cs="Arial"/>
          <w:i/>
          <w:sz w:val="20"/>
          <w:szCs w:val="20"/>
        </w:rPr>
        <w:t>”</w:t>
      </w:r>
      <w:r w:rsidR="007708B2">
        <w:rPr>
          <w:rFonts w:ascii="Arial" w:hAnsi="Arial" w:cs="Arial"/>
          <w:sz w:val="20"/>
          <w:szCs w:val="20"/>
        </w:rPr>
        <w:t xml:space="preserve"> – mondta Topolcsik Melinda, a Bridgestone Tatabánya Termelő Kft. ügyvezető igazgatója. </w:t>
      </w:r>
      <w:r w:rsidR="007708B2" w:rsidRPr="007708B2">
        <w:rPr>
          <w:rFonts w:ascii="Arial" w:hAnsi="Arial" w:cs="Arial"/>
          <w:i/>
          <w:sz w:val="20"/>
          <w:szCs w:val="20"/>
        </w:rPr>
        <w:t>„Az eszközök</w:t>
      </w:r>
      <w:r w:rsidR="00DE19D9">
        <w:rPr>
          <w:rFonts w:ascii="Arial" w:hAnsi="Arial" w:cs="Arial"/>
          <w:i/>
          <w:sz w:val="20"/>
          <w:szCs w:val="20"/>
        </w:rPr>
        <w:t>,</w:t>
      </w:r>
      <w:r w:rsidR="007708B2" w:rsidRPr="007708B2">
        <w:rPr>
          <w:rFonts w:ascii="Arial" w:hAnsi="Arial" w:cs="Arial"/>
          <w:i/>
          <w:sz w:val="20"/>
          <w:szCs w:val="20"/>
        </w:rPr>
        <w:t xml:space="preserve"> valamint a tanulók számára kínált nyári gyakorlat biztosításával célunk az, hogy a </w:t>
      </w:r>
      <w:r w:rsidR="007708B2">
        <w:rPr>
          <w:rFonts w:ascii="Arial" w:hAnsi="Arial" w:cs="Arial"/>
          <w:i/>
          <w:sz w:val="20"/>
          <w:szCs w:val="20"/>
        </w:rPr>
        <w:t xml:space="preserve">fiatal szakemberek </w:t>
      </w:r>
      <w:r w:rsidR="007708B2" w:rsidRPr="007708B2">
        <w:rPr>
          <w:rFonts w:ascii="Arial" w:hAnsi="Arial" w:cs="Arial"/>
          <w:i/>
          <w:sz w:val="20"/>
          <w:szCs w:val="20"/>
        </w:rPr>
        <w:t>olyan széleskörű elméleti és gyakorlati ismereteket s</w:t>
      </w:r>
      <w:r w:rsidR="00DE19D9">
        <w:rPr>
          <w:rFonts w:ascii="Arial" w:hAnsi="Arial" w:cs="Arial"/>
          <w:i/>
          <w:sz w:val="20"/>
          <w:szCs w:val="20"/>
        </w:rPr>
        <w:t>zerezhessenek</w:t>
      </w:r>
      <w:r w:rsidR="007708B2" w:rsidRPr="007708B2">
        <w:rPr>
          <w:rFonts w:ascii="Arial" w:hAnsi="Arial" w:cs="Arial"/>
          <w:i/>
          <w:sz w:val="20"/>
          <w:szCs w:val="20"/>
        </w:rPr>
        <w:t xml:space="preserve"> a korszerű digitális gyártástechnológiákról, amely alkalmassá teszi őket fejlesztési feladatok megvalósítására, a későbbiekben pedig üzemek középvezetői pozícióinak betöltésére is”</w:t>
      </w:r>
      <w:r w:rsidR="007708B2">
        <w:rPr>
          <w:rFonts w:ascii="Arial" w:hAnsi="Arial" w:cs="Arial"/>
          <w:sz w:val="20"/>
          <w:szCs w:val="20"/>
        </w:rPr>
        <w:t xml:space="preserve"> – tette hozzá. </w:t>
      </w:r>
    </w:p>
    <w:p w:rsidR="009E0643" w:rsidRDefault="009E0643" w:rsidP="009E0643">
      <w:pPr>
        <w:jc w:val="both"/>
        <w:rPr>
          <w:rFonts w:ascii="Arial" w:hAnsi="Arial" w:cs="Arial"/>
          <w:sz w:val="20"/>
          <w:szCs w:val="20"/>
        </w:rPr>
      </w:pPr>
    </w:p>
    <w:p w:rsidR="009E0643" w:rsidRPr="007708B2" w:rsidRDefault="009E0643" w:rsidP="009E0643">
      <w:pPr>
        <w:jc w:val="both"/>
        <w:rPr>
          <w:rFonts w:ascii="Arial" w:hAnsi="Arial" w:cs="Arial"/>
          <w:sz w:val="20"/>
          <w:szCs w:val="20"/>
        </w:rPr>
      </w:pPr>
      <w:r w:rsidRPr="007708B2">
        <w:rPr>
          <w:rFonts w:ascii="Arial" w:hAnsi="Arial" w:cs="Arial"/>
          <w:sz w:val="20"/>
          <w:szCs w:val="20"/>
        </w:rPr>
        <w:t xml:space="preserve">A </w:t>
      </w:r>
      <w:r w:rsidR="007708B2" w:rsidRPr="007708B2">
        <w:rPr>
          <w:rFonts w:ascii="Arial" w:hAnsi="Arial" w:cs="Arial"/>
          <w:sz w:val="20"/>
          <w:szCs w:val="20"/>
        </w:rPr>
        <w:t xml:space="preserve">tatabányai </w:t>
      </w:r>
      <w:r w:rsidRPr="007708B2">
        <w:rPr>
          <w:rFonts w:ascii="Arial" w:hAnsi="Arial" w:cs="Arial"/>
          <w:sz w:val="20"/>
          <w:szCs w:val="20"/>
        </w:rPr>
        <w:t xml:space="preserve">Bridgestone </w:t>
      </w:r>
      <w:r w:rsidR="007708B2" w:rsidRPr="007708B2">
        <w:rPr>
          <w:rFonts w:ascii="Arial" w:hAnsi="Arial" w:cs="Arial"/>
          <w:sz w:val="20"/>
          <w:szCs w:val="20"/>
        </w:rPr>
        <w:t xml:space="preserve">abroncsgyár </w:t>
      </w:r>
      <w:r w:rsidRPr="007708B2">
        <w:rPr>
          <w:rFonts w:ascii="Arial" w:hAnsi="Arial" w:cs="Arial"/>
          <w:sz w:val="20"/>
          <w:szCs w:val="20"/>
        </w:rPr>
        <w:t xml:space="preserve">kiváló kapcsolatot ápol a Tatabányai Szakképzési Centrummal, hiszen évek óta </w:t>
      </w:r>
      <w:r w:rsidR="007708B2" w:rsidRPr="007708B2">
        <w:rPr>
          <w:rFonts w:ascii="Arial" w:hAnsi="Arial" w:cs="Arial"/>
          <w:sz w:val="20"/>
          <w:szCs w:val="20"/>
        </w:rPr>
        <w:t xml:space="preserve">biztosít </w:t>
      </w:r>
      <w:r w:rsidRPr="007708B2">
        <w:rPr>
          <w:rFonts w:ascii="Arial" w:hAnsi="Arial" w:cs="Arial"/>
          <w:sz w:val="20"/>
          <w:szCs w:val="20"/>
        </w:rPr>
        <w:t xml:space="preserve">nyári gyakorlati lehetőséget a </w:t>
      </w:r>
      <w:r w:rsidR="007708B2" w:rsidRPr="007708B2">
        <w:rPr>
          <w:rFonts w:ascii="Arial" w:hAnsi="Arial" w:cs="Arial"/>
          <w:sz w:val="20"/>
          <w:szCs w:val="20"/>
        </w:rPr>
        <w:t xml:space="preserve">centrum </w:t>
      </w:r>
      <w:r w:rsidRPr="007708B2">
        <w:rPr>
          <w:rFonts w:ascii="Arial" w:hAnsi="Arial" w:cs="Arial"/>
          <w:sz w:val="20"/>
          <w:szCs w:val="20"/>
        </w:rPr>
        <w:t>diák</w:t>
      </w:r>
      <w:r w:rsidR="007708B2" w:rsidRPr="007708B2">
        <w:rPr>
          <w:rFonts w:ascii="Arial" w:hAnsi="Arial" w:cs="Arial"/>
          <w:sz w:val="20"/>
          <w:szCs w:val="20"/>
        </w:rPr>
        <w:t xml:space="preserve">jai </w:t>
      </w:r>
      <w:r w:rsidR="00942A35">
        <w:rPr>
          <w:rFonts w:ascii="Arial" w:hAnsi="Arial" w:cs="Arial"/>
          <w:sz w:val="20"/>
          <w:szCs w:val="20"/>
        </w:rPr>
        <w:t>számára.</w:t>
      </w:r>
    </w:p>
    <w:p w:rsidR="009E0643" w:rsidRDefault="009E0643" w:rsidP="00B838AB">
      <w:pPr>
        <w:jc w:val="both"/>
        <w:rPr>
          <w:rFonts w:ascii="Arial" w:hAnsi="Arial" w:cs="Arial"/>
          <w:sz w:val="20"/>
          <w:szCs w:val="20"/>
        </w:rPr>
      </w:pPr>
    </w:p>
    <w:p w:rsidR="000547A2" w:rsidRPr="000547A2" w:rsidRDefault="000547A2" w:rsidP="00B838AB">
      <w:pPr>
        <w:jc w:val="both"/>
        <w:rPr>
          <w:rFonts w:ascii="Arial" w:hAnsi="Arial" w:cs="Arial"/>
          <w:i/>
          <w:sz w:val="20"/>
          <w:szCs w:val="20"/>
        </w:rPr>
      </w:pPr>
      <w:r w:rsidRPr="000547A2">
        <w:rPr>
          <w:rFonts w:ascii="Arial" w:hAnsi="Arial" w:cs="Arial"/>
          <w:i/>
          <w:sz w:val="20"/>
          <w:szCs w:val="20"/>
        </w:rPr>
        <w:t xml:space="preserve">„Tatabánya vezetése örömmel segíti elő és támogatja a városban letelepedett nagyvállalatok és az oktatási intézmények együttműködését. </w:t>
      </w:r>
      <w:r w:rsidR="00CD68EC">
        <w:rPr>
          <w:rFonts w:ascii="Arial" w:hAnsi="Arial" w:cs="Arial"/>
          <w:i/>
          <w:sz w:val="20"/>
          <w:szCs w:val="20"/>
        </w:rPr>
        <w:t xml:space="preserve">Ez </w:t>
      </w:r>
      <w:r w:rsidRPr="000547A2">
        <w:rPr>
          <w:rFonts w:ascii="Arial" w:hAnsi="Arial" w:cs="Arial"/>
          <w:i/>
          <w:sz w:val="20"/>
          <w:szCs w:val="20"/>
        </w:rPr>
        <w:t>minden fél számára előnyös</w:t>
      </w:r>
      <w:r w:rsidR="00CD68EC">
        <w:rPr>
          <w:rFonts w:ascii="Arial" w:hAnsi="Arial" w:cs="Arial"/>
          <w:i/>
          <w:sz w:val="20"/>
          <w:szCs w:val="20"/>
        </w:rPr>
        <w:t xml:space="preserve">, hiszen </w:t>
      </w:r>
      <w:r w:rsidR="00523151">
        <w:rPr>
          <w:rFonts w:ascii="Arial" w:hAnsi="Arial" w:cs="Arial"/>
          <w:i/>
          <w:sz w:val="20"/>
          <w:szCs w:val="20"/>
        </w:rPr>
        <w:t>ezáltal</w:t>
      </w:r>
      <w:r w:rsidR="00CD68EC">
        <w:rPr>
          <w:rFonts w:ascii="Arial" w:hAnsi="Arial" w:cs="Arial"/>
          <w:i/>
          <w:sz w:val="20"/>
          <w:szCs w:val="20"/>
        </w:rPr>
        <w:t xml:space="preserve"> a</w:t>
      </w:r>
      <w:r w:rsidRPr="000547A2">
        <w:rPr>
          <w:rFonts w:ascii="Arial" w:hAnsi="Arial" w:cs="Arial"/>
          <w:i/>
          <w:sz w:val="20"/>
          <w:szCs w:val="20"/>
        </w:rPr>
        <w:t xml:space="preserve"> vállalatok képzett munkaerőre, az oktatási intézmények a legkorszerűbb oktatási eszközök</w:t>
      </w:r>
      <w:r w:rsidR="00CD68EC">
        <w:rPr>
          <w:rFonts w:ascii="Arial" w:hAnsi="Arial" w:cs="Arial"/>
          <w:i/>
          <w:sz w:val="20"/>
          <w:szCs w:val="20"/>
        </w:rPr>
        <w:t>re</w:t>
      </w:r>
      <w:r w:rsidRPr="000547A2">
        <w:rPr>
          <w:rFonts w:ascii="Arial" w:hAnsi="Arial" w:cs="Arial"/>
          <w:i/>
          <w:sz w:val="20"/>
          <w:szCs w:val="20"/>
        </w:rPr>
        <w:t xml:space="preserve">, a diákok pedig versenyképes szakmai ismeretekre tehetnek szert, </w:t>
      </w:r>
      <w:r w:rsidR="00CD68EC">
        <w:rPr>
          <w:rFonts w:ascii="Arial" w:hAnsi="Arial" w:cs="Arial"/>
          <w:i/>
          <w:sz w:val="20"/>
          <w:szCs w:val="20"/>
        </w:rPr>
        <w:t>amely pedig hosszú</w:t>
      </w:r>
      <w:r w:rsidR="00523151">
        <w:rPr>
          <w:rFonts w:ascii="Arial" w:hAnsi="Arial" w:cs="Arial"/>
          <w:i/>
          <w:sz w:val="20"/>
          <w:szCs w:val="20"/>
        </w:rPr>
        <w:t xml:space="preserve"> távon erősíti a város munkaerő</w:t>
      </w:r>
      <w:r w:rsidR="00CD68EC">
        <w:rPr>
          <w:rFonts w:ascii="Arial" w:hAnsi="Arial" w:cs="Arial"/>
          <w:i/>
          <w:sz w:val="20"/>
          <w:szCs w:val="20"/>
        </w:rPr>
        <w:t xml:space="preserve">vonzó és megtartó </w:t>
      </w:r>
      <w:r w:rsidR="002D1855">
        <w:rPr>
          <w:rFonts w:ascii="Arial" w:hAnsi="Arial" w:cs="Arial"/>
          <w:i/>
          <w:sz w:val="20"/>
          <w:szCs w:val="20"/>
        </w:rPr>
        <w:t xml:space="preserve">képességét is” </w:t>
      </w:r>
      <w:r w:rsidR="002D1855" w:rsidRPr="002D1855">
        <w:rPr>
          <w:rFonts w:ascii="Arial" w:hAnsi="Arial" w:cs="Arial"/>
          <w:sz w:val="20"/>
          <w:szCs w:val="20"/>
        </w:rPr>
        <w:t xml:space="preserve">– mondta </w:t>
      </w:r>
      <w:r w:rsidR="002D1855" w:rsidRPr="00044701">
        <w:rPr>
          <w:rFonts w:ascii="Arial" w:hAnsi="Arial" w:cs="Arial"/>
          <w:sz w:val="20"/>
          <w:szCs w:val="20"/>
        </w:rPr>
        <w:t>John Katal</w:t>
      </w:r>
      <w:r w:rsidR="002D1855">
        <w:rPr>
          <w:rFonts w:ascii="Arial" w:hAnsi="Arial" w:cs="Arial"/>
          <w:sz w:val="20"/>
          <w:szCs w:val="20"/>
        </w:rPr>
        <w:t>in alpolgármester.</w:t>
      </w:r>
    </w:p>
    <w:p w:rsidR="000547A2" w:rsidRDefault="000547A2" w:rsidP="00B838AB">
      <w:pPr>
        <w:jc w:val="both"/>
        <w:rPr>
          <w:rFonts w:ascii="Arial" w:hAnsi="Arial" w:cs="Arial"/>
          <w:sz w:val="20"/>
          <w:szCs w:val="20"/>
        </w:rPr>
      </w:pPr>
    </w:p>
    <w:p w:rsidR="00931DA3" w:rsidRDefault="00A90712" w:rsidP="00A90712">
      <w:pPr>
        <w:jc w:val="both"/>
        <w:rPr>
          <w:rFonts w:ascii="Arial" w:hAnsi="Arial" w:cs="Arial"/>
          <w:sz w:val="20"/>
          <w:szCs w:val="20"/>
        </w:rPr>
      </w:pPr>
      <w:r w:rsidRPr="00044701">
        <w:rPr>
          <w:rFonts w:ascii="Arial" w:hAnsi="Arial" w:cs="Arial"/>
          <w:sz w:val="20"/>
          <w:szCs w:val="20"/>
        </w:rPr>
        <w:t xml:space="preserve">A tatabányai ipari parkban </w:t>
      </w:r>
      <w:r w:rsidR="00523151">
        <w:rPr>
          <w:rFonts w:ascii="Arial" w:hAnsi="Arial" w:cs="Arial"/>
          <w:sz w:val="20"/>
          <w:szCs w:val="20"/>
        </w:rPr>
        <w:t>működő Bridgestone abroncsgyár</w:t>
      </w:r>
      <w:r w:rsidR="00931DA3">
        <w:rPr>
          <w:rFonts w:ascii="Arial" w:hAnsi="Arial" w:cs="Arial"/>
          <w:sz w:val="20"/>
          <w:szCs w:val="20"/>
        </w:rPr>
        <w:t xml:space="preserve"> a </w:t>
      </w:r>
      <w:r w:rsidR="00853423" w:rsidRPr="00044701">
        <w:rPr>
          <w:rFonts w:ascii="Arial" w:hAnsi="Arial" w:cs="Arial"/>
          <w:sz w:val="20"/>
          <w:szCs w:val="20"/>
        </w:rPr>
        <w:t>f</w:t>
      </w:r>
      <w:r w:rsidRPr="00044701">
        <w:rPr>
          <w:rFonts w:ascii="Arial" w:hAnsi="Arial" w:cs="Arial"/>
          <w:sz w:val="20"/>
          <w:szCs w:val="20"/>
        </w:rPr>
        <w:t>olyamatos fejlesztések eredményeként az elmúlt 10 évben</w:t>
      </w:r>
      <w:r w:rsidR="00C60681" w:rsidRPr="00044701">
        <w:rPr>
          <w:rFonts w:ascii="Arial" w:hAnsi="Arial" w:cs="Arial"/>
          <w:sz w:val="20"/>
          <w:szCs w:val="20"/>
        </w:rPr>
        <w:t xml:space="preserve"> Európa</w:t>
      </w:r>
      <w:r w:rsidRPr="00044701">
        <w:rPr>
          <w:rFonts w:ascii="Arial" w:hAnsi="Arial" w:cs="Arial"/>
          <w:sz w:val="20"/>
          <w:szCs w:val="20"/>
        </w:rPr>
        <w:t xml:space="preserve"> </w:t>
      </w:r>
      <w:r w:rsidR="00C60681" w:rsidRPr="00044701">
        <w:rPr>
          <w:rFonts w:ascii="Arial" w:hAnsi="Arial" w:cs="Arial"/>
          <w:sz w:val="20"/>
          <w:szCs w:val="20"/>
        </w:rPr>
        <w:t>egyik</w:t>
      </w:r>
      <w:r w:rsidR="00853423" w:rsidRPr="00044701">
        <w:rPr>
          <w:rFonts w:ascii="Arial" w:hAnsi="Arial" w:cs="Arial"/>
          <w:sz w:val="20"/>
          <w:szCs w:val="20"/>
        </w:rPr>
        <w:t xml:space="preserve"> legmodernebb </w:t>
      </w:r>
      <w:r w:rsidR="00931DA3">
        <w:rPr>
          <w:rFonts w:ascii="Arial" w:hAnsi="Arial" w:cs="Arial"/>
          <w:sz w:val="20"/>
          <w:szCs w:val="20"/>
        </w:rPr>
        <w:t xml:space="preserve">abroncsgyártó </w:t>
      </w:r>
      <w:r w:rsidR="00853423" w:rsidRPr="00044701">
        <w:rPr>
          <w:rFonts w:ascii="Arial" w:hAnsi="Arial" w:cs="Arial"/>
          <w:sz w:val="20"/>
          <w:szCs w:val="20"/>
        </w:rPr>
        <w:t>üzemévé vált</w:t>
      </w:r>
      <w:r w:rsidR="002D1855">
        <w:rPr>
          <w:rFonts w:ascii="Arial" w:hAnsi="Arial" w:cs="Arial"/>
          <w:sz w:val="20"/>
          <w:szCs w:val="20"/>
        </w:rPr>
        <w:t>.</w:t>
      </w:r>
      <w:r w:rsidRPr="00044701">
        <w:rPr>
          <w:rFonts w:ascii="Arial" w:hAnsi="Arial" w:cs="Arial"/>
          <w:sz w:val="20"/>
          <w:szCs w:val="20"/>
        </w:rPr>
        <w:t xml:space="preserve"> </w:t>
      </w:r>
      <w:r w:rsidR="00C60681" w:rsidRPr="00044701">
        <w:rPr>
          <w:rFonts w:ascii="Arial" w:hAnsi="Arial" w:cs="Arial"/>
          <w:sz w:val="20"/>
          <w:szCs w:val="20"/>
        </w:rPr>
        <w:t xml:space="preserve">Az </w:t>
      </w:r>
      <w:r w:rsidR="00523151">
        <w:rPr>
          <w:rFonts w:ascii="Arial" w:hAnsi="Arial" w:cs="Arial"/>
          <w:sz w:val="20"/>
          <w:szCs w:val="20"/>
        </w:rPr>
        <w:t>gyárban</w:t>
      </w:r>
      <w:r w:rsidR="00C60681" w:rsidRPr="00044701">
        <w:rPr>
          <w:rFonts w:ascii="Arial" w:hAnsi="Arial" w:cs="Arial"/>
          <w:sz w:val="20"/>
          <w:szCs w:val="20"/>
        </w:rPr>
        <w:t xml:space="preserve"> Bridgestone </w:t>
      </w:r>
      <w:r w:rsidR="002D1855">
        <w:rPr>
          <w:rFonts w:ascii="Arial" w:hAnsi="Arial" w:cs="Arial"/>
          <w:sz w:val="20"/>
          <w:szCs w:val="20"/>
        </w:rPr>
        <w:t>és Firestone abroncsok</w:t>
      </w:r>
      <w:r w:rsidR="00523151">
        <w:rPr>
          <w:rFonts w:ascii="Arial" w:hAnsi="Arial" w:cs="Arial"/>
          <w:sz w:val="20"/>
          <w:szCs w:val="20"/>
        </w:rPr>
        <w:t xml:space="preserve"> készülnek</w:t>
      </w:r>
      <w:r w:rsidR="002D1855">
        <w:rPr>
          <w:rFonts w:ascii="Arial" w:hAnsi="Arial" w:cs="Arial"/>
          <w:sz w:val="20"/>
          <w:szCs w:val="20"/>
        </w:rPr>
        <w:t xml:space="preserve">, több mint 230 különböző méretben. </w:t>
      </w:r>
      <w:r w:rsidR="00931DA3">
        <w:rPr>
          <w:rFonts w:ascii="Arial" w:hAnsi="Arial" w:cs="Arial"/>
          <w:sz w:val="20"/>
          <w:szCs w:val="20"/>
        </w:rPr>
        <w:t>A vállalat 1.200 főt foglalkoztat, akik közül közel ezren a termelésben</w:t>
      </w:r>
      <w:r w:rsidR="002D1855">
        <w:rPr>
          <w:rFonts w:ascii="Arial" w:hAnsi="Arial" w:cs="Arial"/>
          <w:sz w:val="20"/>
          <w:szCs w:val="20"/>
        </w:rPr>
        <w:t xml:space="preserve">, elsősorban </w:t>
      </w:r>
      <w:r w:rsidR="00931DA3">
        <w:rPr>
          <w:rFonts w:ascii="Arial" w:hAnsi="Arial" w:cs="Arial"/>
          <w:sz w:val="20"/>
          <w:szCs w:val="20"/>
        </w:rPr>
        <w:t>műszaki</w:t>
      </w:r>
      <w:r w:rsidR="00523151">
        <w:rPr>
          <w:rFonts w:ascii="Arial" w:hAnsi="Arial" w:cs="Arial"/>
          <w:sz w:val="20"/>
          <w:szCs w:val="20"/>
        </w:rPr>
        <w:t>,</w:t>
      </w:r>
      <w:r w:rsidR="00931DA3">
        <w:rPr>
          <w:rFonts w:ascii="Arial" w:hAnsi="Arial" w:cs="Arial"/>
          <w:sz w:val="20"/>
          <w:szCs w:val="20"/>
        </w:rPr>
        <w:t xml:space="preserve"> </w:t>
      </w:r>
      <w:r w:rsidR="008B09BC">
        <w:rPr>
          <w:rFonts w:ascii="Arial" w:hAnsi="Arial" w:cs="Arial"/>
          <w:sz w:val="20"/>
          <w:szCs w:val="20"/>
        </w:rPr>
        <w:t xml:space="preserve">mérnöki, informatikai, </w:t>
      </w:r>
      <w:r w:rsidR="00931DA3">
        <w:rPr>
          <w:rFonts w:ascii="Arial" w:hAnsi="Arial" w:cs="Arial"/>
          <w:sz w:val="20"/>
          <w:szCs w:val="20"/>
        </w:rPr>
        <w:t xml:space="preserve">karbantartói, </w:t>
      </w:r>
      <w:r w:rsidR="002D1855">
        <w:rPr>
          <w:rFonts w:ascii="Arial" w:hAnsi="Arial" w:cs="Arial"/>
          <w:sz w:val="20"/>
          <w:szCs w:val="20"/>
        </w:rPr>
        <w:t xml:space="preserve">logisztikai és </w:t>
      </w:r>
      <w:r w:rsidR="00931DA3">
        <w:rPr>
          <w:rFonts w:ascii="Arial" w:hAnsi="Arial" w:cs="Arial"/>
          <w:sz w:val="20"/>
          <w:szCs w:val="20"/>
        </w:rPr>
        <w:t>gépkezelői</w:t>
      </w:r>
      <w:r w:rsidR="002D1855">
        <w:rPr>
          <w:rFonts w:ascii="Arial" w:hAnsi="Arial" w:cs="Arial"/>
          <w:sz w:val="20"/>
          <w:szCs w:val="20"/>
        </w:rPr>
        <w:t xml:space="preserve"> területen dolgoznak</w:t>
      </w:r>
      <w:r w:rsidR="002D1855" w:rsidRPr="002D1855">
        <w:rPr>
          <w:rFonts w:ascii="Arial" w:hAnsi="Arial" w:cs="Arial"/>
          <w:sz w:val="20"/>
          <w:szCs w:val="20"/>
        </w:rPr>
        <w:t xml:space="preserve"> </w:t>
      </w:r>
      <w:r w:rsidR="008B09BC">
        <w:rPr>
          <w:rFonts w:ascii="Arial" w:hAnsi="Arial" w:cs="Arial"/>
          <w:sz w:val="20"/>
          <w:szCs w:val="20"/>
        </w:rPr>
        <w:t xml:space="preserve">a </w:t>
      </w:r>
      <w:r w:rsidR="002D1855" w:rsidRPr="00044701">
        <w:rPr>
          <w:rFonts w:ascii="Arial" w:hAnsi="Arial" w:cs="Arial"/>
          <w:sz w:val="20"/>
          <w:szCs w:val="20"/>
        </w:rPr>
        <w:t>világ műszaki élvonalába tartozó</w:t>
      </w:r>
      <w:r w:rsidR="002D1855">
        <w:rPr>
          <w:rFonts w:ascii="Arial" w:hAnsi="Arial" w:cs="Arial"/>
          <w:sz w:val="20"/>
          <w:szCs w:val="20"/>
        </w:rPr>
        <w:t xml:space="preserve"> teljesen automata és digitális </w:t>
      </w:r>
      <w:r w:rsidR="002D1855" w:rsidRPr="00044701">
        <w:rPr>
          <w:rFonts w:ascii="Arial" w:hAnsi="Arial" w:cs="Arial"/>
          <w:sz w:val="20"/>
          <w:szCs w:val="20"/>
        </w:rPr>
        <w:t>gyártástechnológiá</w:t>
      </w:r>
      <w:r w:rsidR="002D1855">
        <w:rPr>
          <w:rFonts w:ascii="Arial" w:hAnsi="Arial" w:cs="Arial"/>
          <w:sz w:val="20"/>
          <w:szCs w:val="20"/>
        </w:rPr>
        <w:t>val.</w:t>
      </w:r>
    </w:p>
    <w:p w:rsidR="00CD68EC" w:rsidRPr="00044701" w:rsidRDefault="00CD68EC" w:rsidP="00540A66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0D61B8" w:rsidRPr="00044701" w:rsidRDefault="000D61B8" w:rsidP="005C4B53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44701">
        <w:rPr>
          <w:rFonts w:ascii="Arial" w:hAnsi="Arial" w:cs="Arial"/>
          <w:b/>
          <w:sz w:val="20"/>
          <w:szCs w:val="20"/>
          <w:u w:val="single"/>
        </w:rPr>
        <w:t>További információ kérhető:</w:t>
      </w:r>
    </w:p>
    <w:tbl>
      <w:tblPr>
        <w:tblW w:w="9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29"/>
        <w:gridCol w:w="4926"/>
      </w:tblGrid>
      <w:tr w:rsidR="004E032B" w:rsidRPr="00044701" w:rsidTr="00A90712">
        <w:tc>
          <w:tcPr>
            <w:tcW w:w="4929" w:type="dxa"/>
          </w:tcPr>
          <w:p w:rsidR="004E032B" w:rsidRPr="00044701" w:rsidRDefault="004E032B" w:rsidP="005C4B5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44701">
              <w:rPr>
                <w:rFonts w:ascii="Arial" w:hAnsi="Arial" w:cs="Arial"/>
                <w:b/>
                <w:sz w:val="20"/>
                <w:szCs w:val="20"/>
              </w:rPr>
              <w:t>Piskóti Attila</w:t>
            </w:r>
          </w:p>
          <w:p w:rsidR="004E032B" w:rsidRPr="00044701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701">
              <w:rPr>
                <w:rFonts w:ascii="Arial" w:hAnsi="Arial" w:cs="Arial"/>
                <w:sz w:val="20"/>
                <w:szCs w:val="20"/>
              </w:rPr>
              <w:t xml:space="preserve">Premier </w:t>
            </w:r>
            <w:r w:rsidR="00B14B51" w:rsidRPr="00044701">
              <w:rPr>
                <w:rFonts w:ascii="Arial" w:hAnsi="Arial" w:cs="Arial"/>
                <w:sz w:val="20"/>
                <w:szCs w:val="20"/>
              </w:rPr>
              <w:t xml:space="preserve">Hungary </w:t>
            </w:r>
            <w:r w:rsidRPr="00044701">
              <w:rPr>
                <w:rFonts w:ascii="Arial" w:hAnsi="Arial" w:cs="Arial"/>
                <w:sz w:val="20"/>
                <w:szCs w:val="20"/>
              </w:rPr>
              <w:t>Communications</w:t>
            </w:r>
          </w:p>
          <w:p w:rsidR="004E032B" w:rsidRPr="00044701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701">
              <w:rPr>
                <w:rFonts w:ascii="Arial" w:hAnsi="Arial" w:cs="Arial"/>
                <w:sz w:val="20"/>
                <w:szCs w:val="20"/>
              </w:rPr>
              <w:t xml:space="preserve">Tel: </w:t>
            </w:r>
            <w:r w:rsidR="00617B59" w:rsidRPr="00044701">
              <w:rPr>
                <w:rFonts w:ascii="Arial" w:hAnsi="Arial" w:cs="Arial"/>
                <w:sz w:val="20"/>
                <w:szCs w:val="20"/>
              </w:rPr>
              <w:t xml:space="preserve">+36 </w:t>
            </w:r>
            <w:r w:rsidR="00C062E2" w:rsidRPr="00044701">
              <w:rPr>
                <w:rFonts w:ascii="Arial" w:hAnsi="Arial" w:cs="Arial"/>
                <w:sz w:val="20"/>
                <w:szCs w:val="20"/>
              </w:rPr>
              <w:t>30</w:t>
            </w:r>
            <w:r w:rsidR="00617B59" w:rsidRPr="000447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062E2" w:rsidRPr="00044701">
              <w:rPr>
                <w:rFonts w:ascii="Arial" w:hAnsi="Arial" w:cs="Arial"/>
                <w:sz w:val="20"/>
                <w:szCs w:val="20"/>
              </w:rPr>
              <w:t>280</w:t>
            </w:r>
            <w:r w:rsidR="00617B59" w:rsidRPr="000447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062E2" w:rsidRPr="00044701">
              <w:rPr>
                <w:rFonts w:ascii="Arial" w:hAnsi="Arial" w:cs="Arial"/>
                <w:sz w:val="20"/>
                <w:szCs w:val="20"/>
              </w:rPr>
              <w:t>0615</w:t>
            </w:r>
          </w:p>
          <w:p w:rsidR="004E032B" w:rsidRPr="00044701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701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3" w:history="1">
              <w:r w:rsidRPr="00044701">
                <w:rPr>
                  <w:rStyle w:val="Hiperhivatkozs"/>
                  <w:rFonts w:ascii="Arial" w:hAnsi="Arial" w:cs="Arial"/>
                  <w:sz w:val="20"/>
                  <w:szCs w:val="20"/>
                </w:rPr>
                <w:t>piskoti@premiercom.hu</w:t>
              </w:r>
            </w:hyperlink>
            <w:r w:rsidRPr="0004470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926" w:type="dxa"/>
          </w:tcPr>
          <w:p w:rsidR="004E032B" w:rsidRPr="00044701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44701">
              <w:rPr>
                <w:rFonts w:ascii="Arial" w:hAnsi="Arial" w:cs="Arial"/>
                <w:b/>
                <w:sz w:val="20"/>
                <w:szCs w:val="20"/>
              </w:rPr>
              <w:t>Tölgyi Krisztina</w:t>
            </w:r>
          </w:p>
          <w:p w:rsidR="004E032B" w:rsidRPr="00044701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701">
              <w:rPr>
                <w:rFonts w:ascii="Arial" w:hAnsi="Arial" w:cs="Arial"/>
                <w:sz w:val="20"/>
                <w:szCs w:val="20"/>
              </w:rPr>
              <w:t xml:space="preserve">Premier </w:t>
            </w:r>
            <w:r w:rsidR="00C062E2" w:rsidRPr="00044701">
              <w:rPr>
                <w:rFonts w:ascii="Arial" w:hAnsi="Arial" w:cs="Arial"/>
                <w:sz w:val="20"/>
                <w:szCs w:val="20"/>
              </w:rPr>
              <w:t>Hungary</w:t>
            </w:r>
            <w:r w:rsidRPr="00044701">
              <w:rPr>
                <w:rFonts w:ascii="Arial" w:hAnsi="Arial" w:cs="Arial"/>
                <w:sz w:val="20"/>
                <w:szCs w:val="20"/>
              </w:rPr>
              <w:t xml:space="preserve"> Communications</w:t>
            </w:r>
          </w:p>
          <w:p w:rsidR="004E032B" w:rsidRPr="00044701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701">
              <w:rPr>
                <w:rFonts w:ascii="Arial" w:hAnsi="Arial" w:cs="Arial"/>
                <w:sz w:val="20"/>
                <w:szCs w:val="20"/>
              </w:rPr>
              <w:t xml:space="preserve">Tel: </w:t>
            </w:r>
            <w:r w:rsidR="00617B59" w:rsidRPr="00044701">
              <w:rPr>
                <w:rFonts w:ascii="Arial" w:hAnsi="Arial" w:cs="Arial"/>
                <w:sz w:val="20"/>
                <w:szCs w:val="20"/>
              </w:rPr>
              <w:t xml:space="preserve">+36 30 915 </w:t>
            </w:r>
            <w:r w:rsidRPr="00044701">
              <w:rPr>
                <w:rFonts w:ascii="Arial" w:hAnsi="Arial" w:cs="Arial"/>
                <w:sz w:val="20"/>
                <w:szCs w:val="20"/>
              </w:rPr>
              <w:t>9002</w:t>
            </w:r>
          </w:p>
          <w:p w:rsidR="004E032B" w:rsidRPr="00044701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701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4" w:history="1">
              <w:r w:rsidR="00BD1C51" w:rsidRPr="00044701">
                <w:rPr>
                  <w:rStyle w:val="Hiperhivatkozs"/>
                  <w:rFonts w:ascii="Arial" w:hAnsi="Arial" w:cs="Arial"/>
                  <w:sz w:val="20"/>
                  <w:szCs w:val="20"/>
                </w:rPr>
                <w:t>tolgyi@premiercom.hu</w:t>
              </w:r>
            </w:hyperlink>
          </w:p>
        </w:tc>
      </w:tr>
    </w:tbl>
    <w:p w:rsidR="005C4B53" w:rsidRPr="00044701" w:rsidRDefault="005C4B53">
      <w:pPr>
        <w:jc w:val="both"/>
        <w:rPr>
          <w:rFonts w:ascii="Arial" w:hAnsi="Arial" w:cs="Arial"/>
          <w:sz w:val="20"/>
          <w:szCs w:val="20"/>
        </w:rPr>
      </w:pPr>
    </w:p>
    <w:sectPr w:rsidR="005C4B53" w:rsidRPr="00044701" w:rsidSect="002D1855">
      <w:headerReference w:type="default" r:id="rId15"/>
      <w:footerReference w:type="default" r:id="rId16"/>
      <w:headerReference w:type="first" r:id="rId17"/>
      <w:pgSz w:w="11906" w:h="16838" w:code="9"/>
      <w:pgMar w:top="1808" w:right="849" w:bottom="142" w:left="851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712" w:rsidRDefault="00A90712">
      <w:r>
        <w:separator/>
      </w:r>
    </w:p>
  </w:endnote>
  <w:endnote w:type="continuationSeparator" w:id="0">
    <w:p w:rsidR="00A90712" w:rsidRDefault="00A90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712" w:rsidRDefault="00A90712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712" w:rsidRDefault="00A90712">
      <w:r>
        <w:separator/>
      </w:r>
    </w:p>
  </w:footnote>
  <w:footnote w:type="continuationSeparator" w:id="0">
    <w:p w:rsidR="00A90712" w:rsidRDefault="00A907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712" w:rsidRDefault="00A90712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7ECA56A4" wp14:editId="336AC3C5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3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712" w:rsidRDefault="00A90712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1E52F84" wp14:editId="705C9159">
              <wp:simplePos x="0" y="0"/>
              <wp:positionH relativeFrom="column">
                <wp:posOffset>4484370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0712" w:rsidRPr="0067613B" w:rsidRDefault="00A90712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Tatabánya Termelő Kft.</w:t>
                            </w:r>
                          </w:p>
                          <w:p w:rsidR="00A90712" w:rsidRPr="0067613B" w:rsidRDefault="00A90712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2851 Környe</w:t>
                            </w:r>
                          </w:p>
                          <w:p w:rsidR="00A90712" w:rsidRPr="0067613B" w:rsidRDefault="00A90712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Kőhíd u. 1.</w:t>
                            </w:r>
                          </w:p>
                          <w:p w:rsidR="00A90712" w:rsidRPr="0067613B" w:rsidRDefault="00A90712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34 521 176</w:t>
                            </w:r>
                          </w:p>
                          <w:p w:rsidR="00A90712" w:rsidRPr="0067613B" w:rsidRDefault="00A90712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34 521 200</w:t>
                            </w:r>
                          </w:p>
                          <w:p w:rsidR="00A90712" w:rsidRDefault="00A90712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6" style="position:absolute;margin-left:353.1pt;margin-top:-8.05pt;width:152.7pt;height:135.25pt;z-index:251666432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J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sAAAAAUmdodGxvbmcAAAU8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KpwAAAAEAAACg&#10;AAAAJAAAAeAAAEOAAAAKiwAYAAH/2P/gABBKRklGAAECAABIAEgAAP/tAAxBZG9iZV9DTQAB/+4A&#10;DkFkb2JlAGSAAAAAAf/bAIQADAgICAkIDAkJDBELCgsRFQ8MDA8VGBMTFRMTGBEMDAwMDAwRDAwM&#10;DAwMDAwMDAwMDAwMDAwMDAwMDAwMDAwMDAENCwsNDg0QDg4QFA4ODhQUDg4ODhQRDAwMDAwREQwM&#10;DAwMDBEMDAwMDAwMDAwMDAwMDAwMDAwMDAwMDAwMDAwM/8AAEQgAJ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mlkUHJpdj0iaHR0cDovL25zLmFkb2JlLmNvbS94&#10;bXAvSW5EZXNpZ24vcHJpdmF0ZSIgeG1sbnM6cGRmPSJodHRwOi8vbnMuYWRvYmUuY29tL3BkZi8x&#10;LjMv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NGQkI4RTUwQkRFNUYzMzM0Rjc2Q0M3MkQzM0VE&#10;MjYxIiBleGlmOlBpeGVsWERpbWVuc2lvbj0iMTM0MCIgZXhpZjpQaXhlbFlEaW1lbnNpb249IjI5&#10;OS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ASsFPAMBEQACEQEDEQH/3QAEAK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A90712" w:rsidRPr="0067613B" w:rsidRDefault="00A90712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Bridgestone Tatabánya Termelő Kft.</w:t>
                      </w:r>
                    </w:p>
                    <w:p w:rsidR="00A90712" w:rsidRPr="0067613B" w:rsidRDefault="00A90712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2851 Környe</w:t>
                      </w:r>
                    </w:p>
                    <w:p w:rsidR="00A90712" w:rsidRPr="0067613B" w:rsidRDefault="00A90712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Kőhíd u. 1.</w:t>
                      </w:r>
                    </w:p>
                    <w:p w:rsidR="00A90712" w:rsidRPr="0067613B" w:rsidRDefault="00A90712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Tel: +36 34 521 176</w:t>
                      </w:r>
                    </w:p>
                    <w:p w:rsidR="00A90712" w:rsidRPr="0067613B" w:rsidRDefault="00A90712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Fax: +36 34 521 200</w:t>
                      </w:r>
                    </w:p>
                    <w:p w:rsidR="00A90712" w:rsidRDefault="00A90712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2" o:title="Bridgestone-Logo-TypeA"/>
              </v:shape>
            </v:group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64384" behindDoc="1" locked="0" layoutInCell="1" allowOverlap="1" wp14:anchorId="2A40FE97" wp14:editId="1A73B90E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.2pt;height:405.1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.2pt;height:405.1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.2pt;height:405.1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6D848A5"/>
    <w:multiLevelType w:val="hybridMultilevel"/>
    <w:tmpl w:val="E6C22FF8"/>
    <w:lvl w:ilvl="0" w:tplc="580886E0">
      <w:start w:val="6"/>
      <w:numFmt w:val="bullet"/>
      <w:lvlText w:val="-"/>
      <w:lvlJc w:val="left"/>
      <w:pPr>
        <w:ind w:left="720" w:hanging="360"/>
      </w:pPr>
      <w:rPr>
        <w:rFonts w:ascii="Verdana" w:eastAsia="Calibri" w:hAnsi="Verdana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7345D"/>
    <w:multiLevelType w:val="hybridMultilevel"/>
    <w:tmpl w:val="3236A7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FE67B94"/>
    <w:multiLevelType w:val="hybridMultilevel"/>
    <w:tmpl w:val="5AA60FC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6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8"/>
  </w:num>
  <w:num w:numId="4">
    <w:abstractNumId w:val="10"/>
  </w:num>
  <w:num w:numId="5">
    <w:abstractNumId w:val="12"/>
  </w:num>
  <w:num w:numId="6">
    <w:abstractNumId w:val="23"/>
  </w:num>
  <w:num w:numId="7">
    <w:abstractNumId w:val="17"/>
  </w:num>
  <w:num w:numId="8">
    <w:abstractNumId w:val="13"/>
  </w:num>
  <w:num w:numId="9">
    <w:abstractNumId w:val="25"/>
  </w:num>
  <w:num w:numId="10">
    <w:abstractNumId w:val="24"/>
  </w:num>
  <w:num w:numId="11">
    <w:abstractNumId w:val="2"/>
  </w:num>
  <w:num w:numId="12">
    <w:abstractNumId w:val="5"/>
  </w:num>
  <w:num w:numId="13">
    <w:abstractNumId w:val="26"/>
  </w:num>
  <w:num w:numId="14">
    <w:abstractNumId w:val="9"/>
  </w:num>
  <w:num w:numId="15">
    <w:abstractNumId w:val="28"/>
  </w:num>
  <w:num w:numId="16">
    <w:abstractNumId w:val="20"/>
  </w:num>
  <w:num w:numId="17">
    <w:abstractNumId w:val="21"/>
  </w:num>
  <w:num w:numId="18">
    <w:abstractNumId w:val="4"/>
  </w:num>
  <w:num w:numId="19">
    <w:abstractNumId w:val="22"/>
  </w:num>
  <w:num w:numId="20">
    <w:abstractNumId w:val="18"/>
  </w:num>
  <w:num w:numId="21">
    <w:abstractNumId w:val="30"/>
  </w:num>
  <w:num w:numId="22">
    <w:abstractNumId w:val="19"/>
  </w:num>
  <w:num w:numId="23">
    <w:abstractNumId w:val="30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4"/>
  </w:num>
  <w:num w:numId="27">
    <w:abstractNumId w:val="27"/>
  </w:num>
  <w:num w:numId="28">
    <w:abstractNumId w:val="6"/>
  </w:num>
  <w:num w:numId="29">
    <w:abstractNumId w:val="0"/>
  </w:num>
  <w:num w:numId="30">
    <w:abstractNumId w:val="29"/>
  </w:num>
  <w:num w:numId="31">
    <w:abstractNumId w:val="11"/>
  </w:num>
  <w:num w:numId="32">
    <w:abstractNumId w:val="3"/>
  </w:num>
  <w:num w:numId="3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keting">
    <w15:presenceInfo w15:providerId="None" w15:userId="Market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08F1"/>
    <w:rsid w:val="00013BB3"/>
    <w:rsid w:val="00016F20"/>
    <w:rsid w:val="000200E6"/>
    <w:rsid w:val="0002058D"/>
    <w:rsid w:val="00023994"/>
    <w:rsid w:val="00025795"/>
    <w:rsid w:val="00026984"/>
    <w:rsid w:val="00030C1B"/>
    <w:rsid w:val="000327B7"/>
    <w:rsid w:val="00032BDC"/>
    <w:rsid w:val="00040703"/>
    <w:rsid w:val="000418D3"/>
    <w:rsid w:val="000419D1"/>
    <w:rsid w:val="00042E19"/>
    <w:rsid w:val="00044701"/>
    <w:rsid w:val="000525A8"/>
    <w:rsid w:val="0005332F"/>
    <w:rsid w:val="00053E3A"/>
    <w:rsid w:val="000547A2"/>
    <w:rsid w:val="00056132"/>
    <w:rsid w:val="000572DD"/>
    <w:rsid w:val="00057658"/>
    <w:rsid w:val="000607DD"/>
    <w:rsid w:val="00060C8C"/>
    <w:rsid w:val="000610EC"/>
    <w:rsid w:val="00063082"/>
    <w:rsid w:val="0006381E"/>
    <w:rsid w:val="00063919"/>
    <w:rsid w:val="00065EA7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1AA1"/>
    <w:rsid w:val="00083291"/>
    <w:rsid w:val="000832DB"/>
    <w:rsid w:val="0008349A"/>
    <w:rsid w:val="000835B9"/>
    <w:rsid w:val="0009064B"/>
    <w:rsid w:val="00090E61"/>
    <w:rsid w:val="00091AB2"/>
    <w:rsid w:val="00093F59"/>
    <w:rsid w:val="00094232"/>
    <w:rsid w:val="000A05B2"/>
    <w:rsid w:val="000A07A8"/>
    <w:rsid w:val="000A0B5B"/>
    <w:rsid w:val="000A3717"/>
    <w:rsid w:val="000A3CA6"/>
    <w:rsid w:val="000A4A36"/>
    <w:rsid w:val="000A5111"/>
    <w:rsid w:val="000A6DA1"/>
    <w:rsid w:val="000A7EE8"/>
    <w:rsid w:val="000B017F"/>
    <w:rsid w:val="000B371D"/>
    <w:rsid w:val="000B3F3E"/>
    <w:rsid w:val="000B454F"/>
    <w:rsid w:val="000B5C6B"/>
    <w:rsid w:val="000C02B3"/>
    <w:rsid w:val="000C302D"/>
    <w:rsid w:val="000C3499"/>
    <w:rsid w:val="000C3EBA"/>
    <w:rsid w:val="000C42E7"/>
    <w:rsid w:val="000C578C"/>
    <w:rsid w:val="000C6417"/>
    <w:rsid w:val="000C7B39"/>
    <w:rsid w:val="000D155D"/>
    <w:rsid w:val="000D15D5"/>
    <w:rsid w:val="000D17FA"/>
    <w:rsid w:val="000D1EB1"/>
    <w:rsid w:val="000D3520"/>
    <w:rsid w:val="000D36E6"/>
    <w:rsid w:val="000D61B8"/>
    <w:rsid w:val="000D6C4B"/>
    <w:rsid w:val="000D7807"/>
    <w:rsid w:val="000D7A22"/>
    <w:rsid w:val="000E0452"/>
    <w:rsid w:val="000E2762"/>
    <w:rsid w:val="000E328F"/>
    <w:rsid w:val="000E3EF7"/>
    <w:rsid w:val="000E4A18"/>
    <w:rsid w:val="000E6A39"/>
    <w:rsid w:val="000F1665"/>
    <w:rsid w:val="000F167A"/>
    <w:rsid w:val="000F35F9"/>
    <w:rsid w:val="000F3FC6"/>
    <w:rsid w:val="000F6F5B"/>
    <w:rsid w:val="000F7490"/>
    <w:rsid w:val="001017B0"/>
    <w:rsid w:val="00101F96"/>
    <w:rsid w:val="00102E59"/>
    <w:rsid w:val="00102F32"/>
    <w:rsid w:val="00103622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1B7"/>
    <w:rsid w:val="0011245D"/>
    <w:rsid w:val="00114AB6"/>
    <w:rsid w:val="00115DEA"/>
    <w:rsid w:val="00117190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A16"/>
    <w:rsid w:val="00126C24"/>
    <w:rsid w:val="00126CDC"/>
    <w:rsid w:val="0012783A"/>
    <w:rsid w:val="00127D02"/>
    <w:rsid w:val="00127E54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1BFC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54961"/>
    <w:rsid w:val="001564E5"/>
    <w:rsid w:val="00160890"/>
    <w:rsid w:val="001611D5"/>
    <w:rsid w:val="00162D5D"/>
    <w:rsid w:val="001630E6"/>
    <w:rsid w:val="0016379D"/>
    <w:rsid w:val="00165CF5"/>
    <w:rsid w:val="001660AF"/>
    <w:rsid w:val="00166A2A"/>
    <w:rsid w:val="00166B9A"/>
    <w:rsid w:val="00166EC3"/>
    <w:rsid w:val="00170A17"/>
    <w:rsid w:val="00170E4E"/>
    <w:rsid w:val="00171376"/>
    <w:rsid w:val="0017298A"/>
    <w:rsid w:val="001732CB"/>
    <w:rsid w:val="00173BB5"/>
    <w:rsid w:val="00173D8A"/>
    <w:rsid w:val="00173F01"/>
    <w:rsid w:val="001761AB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2732"/>
    <w:rsid w:val="00193319"/>
    <w:rsid w:val="001936DC"/>
    <w:rsid w:val="001946EB"/>
    <w:rsid w:val="00195384"/>
    <w:rsid w:val="00195D7A"/>
    <w:rsid w:val="00196694"/>
    <w:rsid w:val="001A2A59"/>
    <w:rsid w:val="001A5E60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C7DF4"/>
    <w:rsid w:val="001D1F9A"/>
    <w:rsid w:val="001D40C0"/>
    <w:rsid w:val="001D4814"/>
    <w:rsid w:val="001D4EAE"/>
    <w:rsid w:val="001D598B"/>
    <w:rsid w:val="001E19B7"/>
    <w:rsid w:val="001E2731"/>
    <w:rsid w:val="001E29BF"/>
    <w:rsid w:val="001E2C9B"/>
    <w:rsid w:val="001E46E9"/>
    <w:rsid w:val="001E4927"/>
    <w:rsid w:val="001E4CEE"/>
    <w:rsid w:val="001E6030"/>
    <w:rsid w:val="001E6A71"/>
    <w:rsid w:val="001E7090"/>
    <w:rsid w:val="001F11C8"/>
    <w:rsid w:val="001F1F30"/>
    <w:rsid w:val="001F2C70"/>
    <w:rsid w:val="001F4CE5"/>
    <w:rsid w:val="00200305"/>
    <w:rsid w:val="00204FF7"/>
    <w:rsid w:val="00206D4C"/>
    <w:rsid w:val="00210FDD"/>
    <w:rsid w:val="0021110D"/>
    <w:rsid w:val="002138C6"/>
    <w:rsid w:val="00213BD6"/>
    <w:rsid w:val="002143C2"/>
    <w:rsid w:val="00214CAB"/>
    <w:rsid w:val="0021625C"/>
    <w:rsid w:val="00220FE7"/>
    <w:rsid w:val="00221629"/>
    <w:rsid w:val="00222C19"/>
    <w:rsid w:val="00222D23"/>
    <w:rsid w:val="002242A7"/>
    <w:rsid w:val="0022435E"/>
    <w:rsid w:val="00224F64"/>
    <w:rsid w:val="002303BF"/>
    <w:rsid w:val="00230646"/>
    <w:rsid w:val="00231154"/>
    <w:rsid w:val="00232083"/>
    <w:rsid w:val="002350FE"/>
    <w:rsid w:val="00235EDD"/>
    <w:rsid w:val="00236BBF"/>
    <w:rsid w:val="00237175"/>
    <w:rsid w:val="00241410"/>
    <w:rsid w:val="00244D1A"/>
    <w:rsid w:val="00244F19"/>
    <w:rsid w:val="002455A1"/>
    <w:rsid w:val="00246D17"/>
    <w:rsid w:val="00252E0B"/>
    <w:rsid w:val="00252FA1"/>
    <w:rsid w:val="002534F1"/>
    <w:rsid w:val="002548D3"/>
    <w:rsid w:val="00256816"/>
    <w:rsid w:val="002604F9"/>
    <w:rsid w:val="00260F8E"/>
    <w:rsid w:val="00263B93"/>
    <w:rsid w:val="00264277"/>
    <w:rsid w:val="00264E42"/>
    <w:rsid w:val="00265FF9"/>
    <w:rsid w:val="00266373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A18"/>
    <w:rsid w:val="00276E2B"/>
    <w:rsid w:val="00281BA2"/>
    <w:rsid w:val="00281D69"/>
    <w:rsid w:val="00283C10"/>
    <w:rsid w:val="00283F90"/>
    <w:rsid w:val="00284556"/>
    <w:rsid w:val="00284727"/>
    <w:rsid w:val="0028567B"/>
    <w:rsid w:val="00286B64"/>
    <w:rsid w:val="002901D8"/>
    <w:rsid w:val="002903AD"/>
    <w:rsid w:val="002951C3"/>
    <w:rsid w:val="00296414"/>
    <w:rsid w:val="00296D07"/>
    <w:rsid w:val="00297088"/>
    <w:rsid w:val="002A2BE3"/>
    <w:rsid w:val="002A4F79"/>
    <w:rsid w:val="002A5219"/>
    <w:rsid w:val="002B02F1"/>
    <w:rsid w:val="002B05FD"/>
    <w:rsid w:val="002B1372"/>
    <w:rsid w:val="002B1D8D"/>
    <w:rsid w:val="002B29A7"/>
    <w:rsid w:val="002B377E"/>
    <w:rsid w:val="002B3DC4"/>
    <w:rsid w:val="002B4B76"/>
    <w:rsid w:val="002B5621"/>
    <w:rsid w:val="002B70AE"/>
    <w:rsid w:val="002C0CB0"/>
    <w:rsid w:val="002C3666"/>
    <w:rsid w:val="002C39F9"/>
    <w:rsid w:val="002C3E4B"/>
    <w:rsid w:val="002C4BDE"/>
    <w:rsid w:val="002C4DAA"/>
    <w:rsid w:val="002C5AAF"/>
    <w:rsid w:val="002C5B0E"/>
    <w:rsid w:val="002C5F04"/>
    <w:rsid w:val="002C6497"/>
    <w:rsid w:val="002D1855"/>
    <w:rsid w:val="002D6898"/>
    <w:rsid w:val="002D6D63"/>
    <w:rsid w:val="002D6E8D"/>
    <w:rsid w:val="002E1276"/>
    <w:rsid w:val="002E21DA"/>
    <w:rsid w:val="002E6A68"/>
    <w:rsid w:val="002E7473"/>
    <w:rsid w:val="002F0599"/>
    <w:rsid w:val="002F0F2B"/>
    <w:rsid w:val="002F10E3"/>
    <w:rsid w:val="002F38BF"/>
    <w:rsid w:val="002F4A26"/>
    <w:rsid w:val="0030250B"/>
    <w:rsid w:val="00302DED"/>
    <w:rsid w:val="003030E1"/>
    <w:rsid w:val="00303C5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A08"/>
    <w:rsid w:val="00314F3A"/>
    <w:rsid w:val="0031515F"/>
    <w:rsid w:val="0031546B"/>
    <w:rsid w:val="00316161"/>
    <w:rsid w:val="00316297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60C5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37817"/>
    <w:rsid w:val="003404DF"/>
    <w:rsid w:val="003427B0"/>
    <w:rsid w:val="00345399"/>
    <w:rsid w:val="00346B0B"/>
    <w:rsid w:val="00350175"/>
    <w:rsid w:val="00353D64"/>
    <w:rsid w:val="00354296"/>
    <w:rsid w:val="00354317"/>
    <w:rsid w:val="00357D2E"/>
    <w:rsid w:val="003601ED"/>
    <w:rsid w:val="00361AEE"/>
    <w:rsid w:val="003638CB"/>
    <w:rsid w:val="00364B9C"/>
    <w:rsid w:val="00365324"/>
    <w:rsid w:val="00367F2D"/>
    <w:rsid w:val="00370393"/>
    <w:rsid w:val="003708A5"/>
    <w:rsid w:val="003717DA"/>
    <w:rsid w:val="00372925"/>
    <w:rsid w:val="00372B33"/>
    <w:rsid w:val="00372D29"/>
    <w:rsid w:val="0037320F"/>
    <w:rsid w:val="00374722"/>
    <w:rsid w:val="003756B7"/>
    <w:rsid w:val="00380D47"/>
    <w:rsid w:val="00383679"/>
    <w:rsid w:val="00384C3F"/>
    <w:rsid w:val="0039040C"/>
    <w:rsid w:val="00392B35"/>
    <w:rsid w:val="00393145"/>
    <w:rsid w:val="0039491C"/>
    <w:rsid w:val="003967A8"/>
    <w:rsid w:val="0039786B"/>
    <w:rsid w:val="003A06C4"/>
    <w:rsid w:val="003A2B83"/>
    <w:rsid w:val="003A3204"/>
    <w:rsid w:val="003A38E5"/>
    <w:rsid w:val="003A4EAD"/>
    <w:rsid w:val="003A5268"/>
    <w:rsid w:val="003A5FF0"/>
    <w:rsid w:val="003A77FA"/>
    <w:rsid w:val="003A7815"/>
    <w:rsid w:val="003B1F4B"/>
    <w:rsid w:val="003B377E"/>
    <w:rsid w:val="003B4F48"/>
    <w:rsid w:val="003B540E"/>
    <w:rsid w:val="003B71DD"/>
    <w:rsid w:val="003C1E47"/>
    <w:rsid w:val="003C299D"/>
    <w:rsid w:val="003C40F3"/>
    <w:rsid w:val="003C620E"/>
    <w:rsid w:val="003C63CF"/>
    <w:rsid w:val="003C68A4"/>
    <w:rsid w:val="003D145A"/>
    <w:rsid w:val="003D18B4"/>
    <w:rsid w:val="003D1B01"/>
    <w:rsid w:val="003D1B14"/>
    <w:rsid w:val="003D2E86"/>
    <w:rsid w:val="003D3FE8"/>
    <w:rsid w:val="003D5364"/>
    <w:rsid w:val="003D6FBD"/>
    <w:rsid w:val="003D797D"/>
    <w:rsid w:val="003D7E31"/>
    <w:rsid w:val="003E1A71"/>
    <w:rsid w:val="003E1FF9"/>
    <w:rsid w:val="003E208F"/>
    <w:rsid w:val="003E2CAC"/>
    <w:rsid w:val="003E39E8"/>
    <w:rsid w:val="003E3FDD"/>
    <w:rsid w:val="003E4196"/>
    <w:rsid w:val="003E4254"/>
    <w:rsid w:val="003E4F6D"/>
    <w:rsid w:val="003E525A"/>
    <w:rsid w:val="003E58CE"/>
    <w:rsid w:val="003E6413"/>
    <w:rsid w:val="003E7014"/>
    <w:rsid w:val="003E74D9"/>
    <w:rsid w:val="003F03AF"/>
    <w:rsid w:val="003F1242"/>
    <w:rsid w:val="003F17A4"/>
    <w:rsid w:val="003F24FB"/>
    <w:rsid w:val="003F35B6"/>
    <w:rsid w:val="003F4A9E"/>
    <w:rsid w:val="003F5104"/>
    <w:rsid w:val="003F5DFE"/>
    <w:rsid w:val="003F68C5"/>
    <w:rsid w:val="003F6BF9"/>
    <w:rsid w:val="003F795E"/>
    <w:rsid w:val="003F7AF8"/>
    <w:rsid w:val="00401157"/>
    <w:rsid w:val="00404122"/>
    <w:rsid w:val="00404578"/>
    <w:rsid w:val="00404C0C"/>
    <w:rsid w:val="00404D5B"/>
    <w:rsid w:val="0040548D"/>
    <w:rsid w:val="00406D98"/>
    <w:rsid w:val="004108DE"/>
    <w:rsid w:val="0041725D"/>
    <w:rsid w:val="00420AED"/>
    <w:rsid w:val="00421D5F"/>
    <w:rsid w:val="004247B3"/>
    <w:rsid w:val="00425775"/>
    <w:rsid w:val="00425E0F"/>
    <w:rsid w:val="00427017"/>
    <w:rsid w:val="00427B23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4689"/>
    <w:rsid w:val="0044711D"/>
    <w:rsid w:val="00447651"/>
    <w:rsid w:val="00450249"/>
    <w:rsid w:val="00450A37"/>
    <w:rsid w:val="004518F6"/>
    <w:rsid w:val="0045288E"/>
    <w:rsid w:val="00453B4E"/>
    <w:rsid w:val="00456AA8"/>
    <w:rsid w:val="00460BB5"/>
    <w:rsid w:val="00461290"/>
    <w:rsid w:val="00461E89"/>
    <w:rsid w:val="00463D16"/>
    <w:rsid w:val="00463EF5"/>
    <w:rsid w:val="004651D7"/>
    <w:rsid w:val="00465F37"/>
    <w:rsid w:val="00467B51"/>
    <w:rsid w:val="00471E55"/>
    <w:rsid w:val="00472964"/>
    <w:rsid w:val="00472965"/>
    <w:rsid w:val="00473C40"/>
    <w:rsid w:val="0047568B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142D"/>
    <w:rsid w:val="00492E46"/>
    <w:rsid w:val="00492EC6"/>
    <w:rsid w:val="00495397"/>
    <w:rsid w:val="00495C84"/>
    <w:rsid w:val="004A0D6D"/>
    <w:rsid w:val="004B0A9C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3019"/>
    <w:rsid w:val="004C4867"/>
    <w:rsid w:val="004C65B6"/>
    <w:rsid w:val="004C67D8"/>
    <w:rsid w:val="004D067E"/>
    <w:rsid w:val="004D15D1"/>
    <w:rsid w:val="004D1BCF"/>
    <w:rsid w:val="004D3097"/>
    <w:rsid w:val="004D4577"/>
    <w:rsid w:val="004D5184"/>
    <w:rsid w:val="004D60C0"/>
    <w:rsid w:val="004D7DBE"/>
    <w:rsid w:val="004E032B"/>
    <w:rsid w:val="004E0345"/>
    <w:rsid w:val="004E5FF2"/>
    <w:rsid w:val="004F037E"/>
    <w:rsid w:val="004F04F8"/>
    <w:rsid w:val="004F07AB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06BA"/>
    <w:rsid w:val="005116BE"/>
    <w:rsid w:val="0051349B"/>
    <w:rsid w:val="00513612"/>
    <w:rsid w:val="00514110"/>
    <w:rsid w:val="00517A84"/>
    <w:rsid w:val="005210E0"/>
    <w:rsid w:val="00521EFF"/>
    <w:rsid w:val="00522837"/>
    <w:rsid w:val="00522CA3"/>
    <w:rsid w:val="00523151"/>
    <w:rsid w:val="00523B9E"/>
    <w:rsid w:val="00525360"/>
    <w:rsid w:val="00526070"/>
    <w:rsid w:val="00526F70"/>
    <w:rsid w:val="00527511"/>
    <w:rsid w:val="005300F0"/>
    <w:rsid w:val="005306C8"/>
    <w:rsid w:val="005306FD"/>
    <w:rsid w:val="0053123A"/>
    <w:rsid w:val="00534440"/>
    <w:rsid w:val="00536F33"/>
    <w:rsid w:val="00537780"/>
    <w:rsid w:val="00540A66"/>
    <w:rsid w:val="00541EB4"/>
    <w:rsid w:val="00543F6E"/>
    <w:rsid w:val="00544AD2"/>
    <w:rsid w:val="00545CDD"/>
    <w:rsid w:val="005520D7"/>
    <w:rsid w:val="00552EF2"/>
    <w:rsid w:val="005533C0"/>
    <w:rsid w:val="005562CB"/>
    <w:rsid w:val="00556EBC"/>
    <w:rsid w:val="005573B9"/>
    <w:rsid w:val="0056021F"/>
    <w:rsid w:val="00560771"/>
    <w:rsid w:val="0056336A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485"/>
    <w:rsid w:val="00576543"/>
    <w:rsid w:val="00577B84"/>
    <w:rsid w:val="005806E2"/>
    <w:rsid w:val="0058091E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608"/>
    <w:rsid w:val="005B0981"/>
    <w:rsid w:val="005B455C"/>
    <w:rsid w:val="005B5498"/>
    <w:rsid w:val="005B5C04"/>
    <w:rsid w:val="005B6C84"/>
    <w:rsid w:val="005B76E3"/>
    <w:rsid w:val="005C0EE8"/>
    <w:rsid w:val="005C2116"/>
    <w:rsid w:val="005C2672"/>
    <w:rsid w:val="005C2DE6"/>
    <w:rsid w:val="005C4B53"/>
    <w:rsid w:val="005C536E"/>
    <w:rsid w:val="005D0230"/>
    <w:rsid w:val="005D1FD3"/>
    <w:rsid w:val="005D40A3"/>
    <w:rsid w:val="005D4764"/>
    <w:rsid w:val="005D4ADF"/>
    <w:rsid w:val="005D52C5"/>
    <w:rsid w:val="005D5441"/>
    <w:rsid w:val="005D5C8D"/>
    <w:rsid w:val="005D6059"/>
    <w:rsid w:val="005E0D18"/>
    <w:rsid w:val="005E242E"/>
    <w:rsid w:val="005E480A"/>
    <w:rsid w:val="005E4D6C"/>
    <w:rsid w:val="005E547C"/>
    <w:rsid w:val="005E5CE4"/>
    <w:rsid w:val="005E5EFC"/>
    <w:rsid w:val="005E5F6D"/>
    <w:rsid w:val="005E5FCE"/>
    <w:rsid w:val="005E6D59"/>
    <w:rsid w:val="005E7753"/>
    <w:rsid w:val="005F04D3"/>
    <w:rsid w:val="005F0F47"/>
    <w:rsid w:val="005F27DE"/>
    <w:rsid w:val="005F35E2"/>
    <w:rsid w:val="005F4A7A"/>
    <w:rsid w:val="005F563B"/>
    <w:rsid w:val="005F65C3"/>
    <w:rsid w:val="005F6DD5"/>
    <w:rsid w:val="005F7514"/>
    <w:rsid w:val="005F7869"/>
    <w:rsid w:val="00600086"/>
    <w:rsid w:val="0060125B"/>
    <w:rsid w:val="0060202F"/>
    <w:rsid w:val="006027AA"/>
    <w:rsid w:val="00602F13"/>
    <w:rsid w:val="006047C5"/>
    <w:rsid w:val="00604BCA"/>
    <w:rsid w:val="00606CA6"/>
    <w:rsid w:val="00610514"/>
    <w:rsid w:val="00614608"/>
    <w:rsid w:val="00614E42"/>
    <w:rsid w:val="00616694"/>
    <w:rsid w:val="00617B59"/>
    <w:rsid w:val="006202C5"/>
    <w:rsid w:val="00620D6D"/>
    <w:rsid w:val="00622F14"/>
    <w:rsid w:val="00623520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B8"/>
    <w:rsid w:val="00655229"/>
    <w:rsid w:val="00655897"/>
    <w:rsid w:val="00655C9C"/>
    <w:rsid w:val="00656E66"/>
    <w:rsid w:val="006631BE"/>
    <w:rsid w:val="006632C9"/>
    <w:rsid w:val="00664BB4"/>
    <w:rsid w:val="00665319"/>
    <w:rsid w:val="006703AE"/>
    <w:rsid w:val="00670D7D"/>
    <w:rsid w:val="00671A2E"/>
    <w:rsid w:val="00672B5A"/>
    <w:rsid w:val="0067681C"/>
    <w:rsid w:val="00680886"/>
    <w:rsid w:val="00681981"/>
    <w:rsid w:val="00686A7D"/>
    <w:rsid w:val="006870FA"/>
    <w:rsid w:val="0068716B"/>
    <w:rsid w:val="006877A7"/>
    <w:rsid w:val="00687A33"/>
    <w:rsid w:val="0069074B"/>
    <w:rsid w:val="00691219"/>
    <w:rsid w:val="0069561E"/>
    <w:rsid w:val="00697F7F"/>
    <w:rsid w:val="006A107A"/>
    <w:rsid w:val="006A2CFD"/>
    <w:rsid w:val="006A34AB"/>
    <w:rsid w:val="006A37E8"/>
    <w:rsid w:val="006A4A24"/>
    <w:rsid w:val="006B1BE6"/>
    <w:rsid w:val="006B1D72"/>
    <w:rsid w:val="006B3508"/>
    <w:rsid w:val="006B4EAE"/>
    <w:rsid w:val="006B5303"/>
    <w:rsid w:val="006B7015"/>
    <w:rsid w:val="006C05D9"/>
    <w:rsid w:val="006C0720"/>
    <w:rsid w:val="006C1B2E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D7AE6"/>
    <w:rsid w:val="006E085C"/>
    <w:rsid w:val="006E1D9E"/>
    <w:rsid w:val="006E1F30"/>
    <w:rsid w:val="006E292B"/>
    <w:rsid w:val="006E3D99"/>
    <w:rsid w:val="006E5B66"/>
    <w:rsid w:val="006E6D69"/>
    <w:rsid w:val="006E79B2"/>
    <w:rsid w:val="006F17EB"/>
    <w:rsid w:val="006F2856"/>
    <w:rsid w:val="006F4793"/>
    <w:rsid w:val="006F4B98"/>
    <w:rsid w:val="006F7218"/>
    <w:rsid w:val="006F7D73"/>
    <w:rsid w:val="00700675"/>
    <w:rsid w:val="007026A9"/>
    <w:rsid w:val="00702B42"/>
    <w:rsid w:val="00704019"/>
    <w:rsid w:val="00704935"/>
    <w:rsid w:val="00704987"/>
    <w:rsid w:val="007053B8"/>
    <w:rsid w:val="00705619"/>
    <w:rsid w:val="0070728A"/>
    <w:rsid w:val="00707D2B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246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4509"/>
    <w:rsid w:val="00744A82"/>
    <w:rsid w:val="007450AF"/>
    <w:rsid w:val="007460CC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76C8"/>
    <w:rsid w:val="007708B2"/>
    <w:rsid w:val="00772C5D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43A7"/>
    <w:rsid w:val="0079606D"/>
    <w:rsid w:val="007975EB"/>
    <w:rsid w:val="00797FD9"/>
    <w:rsid w:val="007A1241"/>
    <w:rsid w:val="007A127D"/>
    <w:rsid w:val="007A2624"/>
    <w:rsid w:val="007A2A82"/>
    <w:rsid w:val="007A2B4E"/>
    <w:rsid w:val="007A4385"/>
    <w:rsid w:val="007A6A59"/>
    <w:rsid w:val="007A6A8C"/>
    <w:rsid w:val="007A6A9D"/>
    <w:rsid w:val="007A747A"/>
    <w:rsid w:val="007B04E3"/>
    <w:rsid w:val="007B30D4"/>
    <w:rsid w:val="007B3786"/>
    <w:rsid w:val="007B3794"/>
    <w:rsid w:val="007B4E20"/>
    <w:rsid w:val="007B7F54"/>
    <w:rsid w:val="007C15F9"/>
    <w:rsid w:val="007C19A5"/>
    <w:rsid w:val="007C2569"/>
    <w:rsid w:val="007C3146"/>
    <w:rsid w:val="007C4364"/>
    <w:rsid w:val="007C4B1D"/>
    <w:rsid w:val="007D08EB"/>
    <w:rsid w:val="007D5DB4"/>
    <w:rsid w:val="007D79A2"/>
    <w:rsid w:val="007E0DB3"/>
    <w:rsid w:val="007E21ED"/>
    <w:rsid w:val="007E2AAC"/>
    <w:rsid w:val="007E5745"/>
    <w:rsid w:val="007E6291"/>
    <w:rsid w:val="007F102F"/>
    <w:rsid w:val="007F2EFD"/>
    <w:rsid w:val="007F397D"/>
    <w:rsid w:val="007F4A97"/>
    <w:rsid w:val="007F5FE7"/>
    <w:rsid w:val="007F6364"/>
    <w:rsid w:val="007F6385"/>
    <w:rsid w:val="007F6E2E"/>
    <w:rsid w:val="0080511B"/>
    <w:rsid w:val="008056B2"/>
    <w:rsid w:val="008057C7"/>
    <w:rsid w:val="00806FC2"/>
    <w:rsid w:val="008077C4"/>
    <w:rsid w:val="008106AF"/>
    <w:rsid w:val="00811ED6"/>
    <w:rsid w:val="00811EDA"/>
    <w:rsid w:val="00815832"/>
    <w:rsid w:val="0081633A"/>
    <w:rsid w:val="00816E74"/>
    <w:rsid w:val="008224BB"/>
    <w:rsid w:val="008254A5"/>
    <w:rsid w:val="008259AB"/>
    <w:rsid w:val="00827B18"/>
    <w:rsid w:val="00831DD5"/>
    <w:rsid w:val="00832303"/>
    <w:rsid w:val="0083253C"/>
    <w:rsid w:val="0083346F"/>
    <w:rsid w:val="00834111"/>
    <w:rsid w:val="00835C85"/>
    <w:rsid w:val="008369BE"/>
    <w:rsid w:val="00837C8D"/>
    <w:rsid w:val="0084331F"/>
    <w:rsid w:val="00845C90"/>
    <w:rsid w:val="00847240"/>
    <w:rsid w:val="008474E0"/>
    <w:rsid w:val="00851068"/>
    <w:rsid w:val="00851477"/>
    <w:rsid w:val="00851C07"/>
    <w:rsid w:val="008531B2"/>
    <w:rsid w:val="00853423"/>
    <w:rsid w:val="008542FF"/>
    <w:rsid w:val="00855557"/>
    <w:rsid w:val="008558C5"/>
    <w:rsid w:val="00855948"/>
    <w:rsid w:val="00855FDA"/>
    <w:rsid w:val="0085673C"/>
    <w:rsid w:val="008574B0"/>
    <w:rsid w:val="00857DC8"/>
    <w:rsid w:val="00857E6A"/>
    <w:rsid w:val="00860C07"/>
    <w:rsid w:val="00860DAE"/>
    <w:rsid w:val="00861976"/>
    <w:rsid w:val="00863351"/>
    <w:rsid w:val="00864BED"/>
    <w:rsid w:val="008659CE"/>
    <w:rsid w:val="00865A67"/>
    <w:rsid w:val="00867283"/>
    <w:rsid w:val="00867604"/>
    <w:rsid w:val="00867FF1"/>
    <w:rsid w:val="0087094E"/>
    <w:rsid w:val="008728A6"/>
    <w:rsid w:val="00872BB8"/>
    <w:rsid w:val="00873A11"/>
    <w:rsid w:val="00874300"/>
    <w:rsid w:val="008806D7"/>
    <w:rsid w:val="00881C6A"/>
    <w:rsid w:val="0088325D"/>
    <w:rsid w:val="0088339D"/>
    <w:rsid w:val="00887406"/>
    <w:rsid w:val="00887761"/>
    <w:rsid w:val="00890114"/>
    <w:rsid w:val="00890B75"/>
    <w:rsid w:val="00891530"/>
    <w:rsid w:val="00892AF7"/>
    <w:rsid w:val="008937A3"/>
    <w:rsid w:val="00893BD0"/>
    <w:rsid w:val="00894237"/>
    <w:rsid w:val="00894EEE"/>
    <w:rsid w:val="0089522B"/>
    <w:rsid w:val="00896983"/>
    <w:rsid w:val="00897F4A"/>
    <w:rsid w:val="008A104A"/>
    <w:rsid w:val="008A1615"/>
    <w:rsid w:val="008A176E"/>
    <w:rsid w:val="008A1B2F"/>
    <w:rsid w:val="008A1FF2"/>
    <w:rsid w:val="008A2221"/>
    <w:rsid w:val="008A30E0"/>
    <w:rsid w:val="008A71D9"/>
    <w:rsid w:val="008A7577"/>
    <w:rsid w:val="008A75BC"/>
    <w:rsid w:val="008A7E45"/>
    <w:rsid w:val="008B09BC"/>
    <w:rsid w:val="008B1D59"/>
    <w:rsid w:val="008B34F5"/>
    <w:rsid w:val="008B3AD0"/>
    <w:rsid w:val="008B4B33"/>
    <w:rsid w:val="008B4F81"/>
    <w:rsid w:val="008B7436"/>
    <w:rsid w:val="008B7F48"/>
    <w:rsid w:val="008C0101"/>
    <w:rsid w:val="008C0221"/>
    <w:rsid w:val="008C0861"/>
    <w:rsid w:val="008C354A"/>
    <w:rsid w:val="008C4F9A"/>
    <w:rsid w:val="008C70E0"/>
    <w:rsid w:val="008C79DA"/>
    <w:rsid w:val="008D1D91"/>
    <w:rsid w:val="008D2412"/>
    <w:rsid w:val="008D3261"/>
    <w:rsid w:val="008D3FF1"/>
    <w:rsid w:val="008D50D0"/>
    <w:rsid w:val="008E085A"/>
    <w:rsid w:val="008E27A6"/>
    <w:rsid w:val="008E29A6"/>
    <w:rsid w:val="008E376D"/>
    <w:rsid w:val="008E4528"/>
    <w:rsid w:val="008E4BA8"/>
    <w:rsid w:val="008E596E"/>
    <w:rsid w:val="008F014C"/>
    <w:rsid w:val="008F086C"/>
    <w:rsid w:val="008F13E6"/>
    <w:rsid w:val="008F38D6"/>
    <w:rsid w:val="008F4843"/>
    <w:rsid w:val="008F5928"/>
    <w:rsid w:val="008F5F14"/>
    <w:rsid w:val="008F63A8"/>
    <w:rsid w:val="008F69F4"/>
    <w:rsid w:val="008F7C2F"/>
    <w:rsid w:val="009017ED"/>
    <w:rsid w:val="009020BC"/>
    <w:rsid w:val="009022FA"/>
    <w:rsid w:val="00904025"/>
    <w:rsid w:val="009044B0"/>
    <w:rsid w:val="00905647"/>
    <w:rsid w:val="00907D2A"/>
    <w:rsid w:val="00907EB8"/>
    <w:rsid w:val="009100EE"/>
    <w:rsid w:val="00911282"/>
    <w:rsid w:val="00911389"/>
    <w:rsid w:val="00912650"/>
    <w:rsid w:val="0091336E"/>
    <w:rsid w:val="00913C01"/>
    <w:rsid w:val="0091566A"/>
    <w:rsid w:val="009160A6"/>
    <w:rsid w:val="00917A53"/>
    <w:rsid w:val="0092109A"/>
    <w:rsid w:val="0092256B"/>
    <w:rsid w:val="00923158"/>
    <w:rsid w:val="00923213"/>
    <w:rsid w:val="009235AA"/>
    <w:rsid w:val="009244FD"/>
    <w:rsid w:val="00924FCE"/>
    <w:rsid w:val="00926C17"/>
    <w:rsid w:val="00930400"/>
    <w:rsid w:val="009307B4"/>
    <w:rsid w:val="00931CDB"/>
    <w:rsid w:val="00931DA3"/>
    <w:rsid w:val="00931FC3"/>
    <w:rsid w:val="0093403F"/>
    <w:rsid w:val="00937C19"/>
    <w:rsid w:val="0094072D"/>
    <w:rsid w:val="00941966"/>
    <w:rsid w:val="0094264A"/>
    <w:rsid w:val="00942A35"/>
    <w:rsid w:val="00944699"/>
    <w:rsid w:val="009473F1"/>
    <w:rsid w:val="009501FB"/>
    <w:rsid w:val="0095085C"/>
    <w:rsid w:val="00951654"/>
    <w:rsid w:val="00951E6E"/>
    <w:rsid w:val="00952BF0"/>
    <w:rsid w:val="00952F87"/>
    <w:rsid w:val="00954738"/>
    <w:rsid w:val="00954C4F"/>
    <w:rsid w:val="00954FC0"/>
    <w:rsid w:val="00955911"/>
    <w:rsid w:val="00955FB7"/>
    <w:rsid w:val="009570D7"/>
    <w:rsid w:val="009571E8"/>
    <w:rsid w:val="00963E62"/>
    <w:rsid w:val="00965698"/>
    <w:rsid w:val="00965E59"/>
    <w:rsid w:val="0096609E"/>
    <w:rsid w:val="009669EB"/>
    <w:rsid w:val="009701B8"/>
    <w:rsid w:val="0097051D"/>
    <w:rsid w:val="00971173"/>
    <w:rsid w:val="00971901"/>
    <w:rsid w:val="00971C3D"/>
    <w:rsid w:val="00974619"/>
    <w:rsid w:val="009750C2"/>
    <w:rsid w:val="00980E52"/>
    <w:rsid w:val="00980FD8"/>
    <w:rsid w:val="00981AA7"/>
    <w:rsid w:val="00983256"/>
    <w:rsid w:val="009834FF"/>
    <w:rsid w:val="0098415C"/>
    <w:rsid w:val="00986B75"/>
    <w:rsid w:val="00986DAD"/>
    <w:rsid w:val="00987262"/>
    <w:rsid w:val="009876BF"/>
    <w:rsid w:val="0099086E"/>
    <w:rsid w:val="0099199A"/>
    <w:rsid w:val="00991B93"/>
    <w:rsid w:val="009922A9"/>
    <w:rsid w:val="00992F7C"/>
    <w:rsid w:val="009938B6"/>
    <w:rsid w:val="0099517E"/>
    <w:rsid w:val="00995E61"/>
    <w:rsid w:val="0099677B"/>
    <w:rsid w:val="009A07A6"/>
    <w:rsid w:val="009A1A8F"/>
    <w:rsid w:val="009A495F"/>
    <w:rsid w:val="009A62C2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316"/>
    <w:rsid w:val="009B46E2"/>
    <w:rsid w:val="009B4A0A"/>
    <w:rsid w:val="009B5A2F"/>
    <w:rsid w:val="009B643F"/>
    <w:rsid w:val="009C1BA1"/>
    <w:rsid w:val="009C34C7"/>
    <w:rsid w:val="009C47BB"/>
    <w:rsid w:val="009C5C09"/>
    <w:rsid w:val="009C7F88"/>
    <w:rsid w:val="009D0F0D"/>
    <w:rsid w:val="009D11A7"/>
    <w:rsid w:val="009D20EA"/>
    <w:rsid w:val="009D2853"/>
    <w:rsid w:val="009D2EE0"/>
    <w:rsid w:val="009D3414"/>
    <w:rsid w:val="009D3C18"/>
    <w:rsid w:val="009D6881"/>
    <w:rsid w:val="009E0643"/>
    <w:rsid w:val="009E0FF8"/>
    <w:rsid w:val="009E22CC"/>
    <w:rsid w:val="009E2C22"/>
    <w:rsid w:val="009E2C23"/>
    <w:rsid w:val="009E4DC3"/>
    <w:rsid w:val="009E64B3"/>
    <w:rsid w:val="009E69E5"/>
    <w:rsid w:val="009E7355"/>
    <w:rsid w:val="009F14AA"/>
    <w:rsid w:val="009F3BDC"/>
    <w:rsid w:val="009F3DA0"/>
    <w:rsid w:val="009F4513"/>
    <w:rsid w:val="009F4579"/>
    <w:rsid w:val="009F47D7"/>
    <w:rsid w:val="00A008A8"/>
    <w:rsid w:val="00A015BC"/>
    <w:rsid w:val="00A02A80"/>
    <w:rsid w:val="00A104EE"/>
    <w:rsid w:val="00A12A63"/>
    <w:rsid w:val="00A13F19"/>
    <w:rsid w:val="00A140DE"/>
    <w:rsid w:val="00A14427"/>
    <w:rsid w:val="00A1592E"/>
    <w:rsid w:val="00A15EBF"/>
    <w:rsid w:val="00A16E60"/>
    <w:rsid w:val="00A20E6D"/>
    <w:rsid w:val="00A2216D"/>
    <w:rsid w:val="00A22C25"/>
    <w:rsid w:val="00A25936"/>
    <w:rsid w:val="00A25C87"/>
    <w:rsid w:val="00A26349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53FC0"/>
    <w:rsid w:val="00A5490B"/>
    <w:rsid w:val="00A60EE9"/>
    <w:rsid w:val="00A616B7"/>
    <w:rsid w:val="00A64E0B"/>
    <w:rsid w:val="00A6535E"/>
    <w:rsid w:val="00A657BF"/>
    <w:rsid w:val="00A66E70"/>
    <w:rsid w:val="00A706FC"/>
    <w:rsid w:val="00A70B6D"/>
    <w:rsid w:val="00A71484"/>
    <w:rsid w:val="00A718B6"/>
    <w:rsid w:val="00A72827"/>
    <w:rsid w:val="00A738D4"/>
    <w:rsid w:val="00A73A9F"/>
    <w:rsid w:val="00A73B47"/>
    <w:rsid w:val="00A74901"/>
    <w:rsid w:val="00A7585F"/>
    <w:rsid w:val="00A77036"/>
    <w:rsid w:val="00A77323"/>
    <w:rsid w:val="00A851B4"/>
    <w:rsid w:val="00A85CB2"/>
    <w:rsid w:val="00A86AEE"/>
    <w:rsid w:val="00A90712"/>
    <w:rsid w:val="00A9094F"/>
    <w:rsid w:val="00A914AC"/>
    <w:rsid w:val="00A92548"/>
    <w:rsid w:val="00A93AF5"/>
    <w:rsid w:val="00A94169"/>
    <w:rsid w:val="00A96C8F"/>
    <w:rsid w:val="00A96F83"/>
    <w:rsid w:val="00AA155E"/>
    <w:rsid w:val="00AA3FA1"/>
    <w:rsid w:val="00AA43AA"/>
    <w:rsid w:val="00AA473E"/>
    <w:rsid w:val="00AA5004"/>
    <w:rsid w:val="00AA5AFB"/>
    <w:rsid w:val="00AA786E"/>
    <w:rsid w:val="00AA7BB6"/>
    <w:rsid w:val="00AB079E"/>
    <w:rsid w:val="00AB25CD"/>
    <w:rsid w:val="00AB41F3"/>
    <w:rsid w:val="00AB5D51"/>
    <w:rsid w:val="00AB7FEF"/>
    <w:rsid w:val="00AC1721"/>
    <w:rsid w:val="00AC28C4"/>
    <w:rsid w:val="00AC497C"/>
    <w:rsid w:val="00AC5FF2"/>
    <w:rsid w:val="00AC6469"/>
    <w:rsid w:val="00AC7D1C"/>
    <w:rsid w:val="00AD1925"/>
    <w:rsid w:val="00AD442E"/>
    <w:rsid w:val="00AD549B"/>
    <w:rsid w:val="00AD6B6D"/>
    <w:rsid w:val="00AD7C2B"/>
    <w:rsid w:val="00AE1223"/>
    <w:rsid w:val="00AE20B1"/>
    <w:rsid w:val="00AE2A04"/>
    <w:rsid w:val="00AE37AB"/>
    <w:rsid w:val="00AE56A0"/>
    <w:rsid w:val="00AE6AFA"/>
    <w:rsid w:val="00AF3B84"/>
    <w:rsid w:val="00AF6B92"/>
    <w:rsid w:val="00AF725A"/>
    <w:rsid w:val="00AF7D2D"/>
    <w:rsid w:val="00B01999"/>
    <w:rsid w:val="00B023D9"/>
    <w:rsid w:val="00B032B3"/>
    <w:rsid w:val="00B046B0"/>
    <w:rsid w:val="00B052D6"/>
    <w:rsid w:val="00B0542C"/>
    <w:rsid w:val="00B05968"/>
    <w:rsid w:val="00B05C65"/>
    <w:rsid w:val="00B12073"/>
    <w:rsid w:val="00B14B51"/>
    <w:rsid w:val="00B14D27"/>
    <w:rsid w:val="00B1547E"/>
    <w:rsid w:val="00B16C6C"/>
    <w:rsid w:val="00B20DAC"/>
    <w:rsid w:val="00B22579"/>
    <w:rsid w:val="00B22D9A"/>
    <w:rsid w:val="00B22F88"/>
    <w:rsid w:val="00B23933"/>
    <w:rsid w:val="00B24B2D"/>
    <w:rsid w:val="00B30833"/>
    <w:rsid w:val="00B32237"/>
    <w:rsid w:val="00B33D3B"/>
    <w:rsid w:val="00B34740"/>
    <w:rsid w:val="00B37CC7"/>
    <w:rsid w:val="00B438DB"/>
    <w:rsid w:val="00B444E6"/>
    <w:rsid w:val="00B449C5"/>
    <w:rsid w:val="00B477F4"/>
    <w:rsid w:val="00B50263"/>
    <w:rsid w:val="00B509E2"/>
    <w:rsid w:val="00B51355"/>
    <w:rsid w:val="00B51503"/>
    <w:rsid w:val="00B52DB7"/>
    <w:rsid w:val="00B53CDA"/>
    <w:rsid w:val="00B55C3D"/>
    <w:rsid w:val="00B55F47"/>
    <w:rsid w:val="00B561E4"/>
    <w:rsid w:val="00B57CD9"/>
    <w:rsid w:val="00B602A9"/>
    <w:rsid w:val="00B605F8"/>
    <w:rsid w:val="00B60A83"/>
    <w:rsid w:val="00B63582"/>
    <w:rsid w:val="00B63C5F"/>
    <w:rsid w:val="00B67A35"/>
    <w:rsid w:val="00B67C01"/>
    <w:rsid w:val="00B70E2B"/>
    <w:rsid w:val="00B72CD7"/>
    <w:rsid w:val="00B745C6"/>
    <w:rsid w:val="00B7463E"/>
    <w:rsid w:val="00B7705D"/>
    <w:rsid w:val="00B838AB"/>
    <w:rsid w:val="00B83A1A"/>
    <w:rsid w:val="00B84717"/>
    <w:rsid w:val="00B85616"/>
    <w:rsid w:val="00B873A0"/>
    <w:rsid w:val="00B91330"/>
    <w:rsid w:val="00B91EF8"/>
    <w:rsid w:val="00B92A5E"/>
    <w:rsid w:val="00B93779"/>
    <w:rsid w:val="00B95344"/>
    <w:rsid w:val="00B95523"/>
    <w:rsid w:val="00B96B64"/>
    <w:rsid w:val="00B973E4"/>
    <w:rsid w:val="00BA0251"/>
    <w:rsid w:val="00BA0814"/>
    <w:rsid w:val="00BA2205"/>
    <w:rsid w:val="00BA48AA"/>
    <w:rsid w:val="00BA6394"/>
    <w:rsid w:val="00BB2934"/>
    <w:rsid w:val="00BB2E03"/>
    <w:rsid w:val="00BB7D15"/>
    <w:rsid w:val="00BC0045"/>
    <w:rsid w:val="00BC11CE"/>
    <w:rsid w:val="00BC2F18"/>
    <w:rsid w:val="00BC47BB"/>
    <w:rsid w:val="00BC4BB7"/>
    <w:rsid w:val="00BC4D3D"/>
    <w:rsid w:val="00BC4E21"/>
    <w:rsid w:val="00BC631A"/>
    <w:rsid w:val="00BC7BA2"/>
    <w:rsid w:val="00BD04F7"/>
    <w:rsid w:val="00BD06F2"/>
    <w:rsid w:val="00BD1C51"/>
    <w:rsid w:val="00BD2960"/>
    <w:rsid w:val="00BD406E"/>
    <w:rsid w:val="00BD4A2B"/>
    <w:rsid w:val="00BD4D64"/>
    <w:rsid w:val="00BD529D"/>
    <w:rsid w:val="00BD5CBB"/>
    <w:rsid w:val="00BE0B82"/>
    <w:rsid w:val="00BE121F"/>
    <w:rsid w:val="00BE14C7"/>
    <w:rsid w:val="00BE1775"/>
    <w:rsid w:val="00BE2297"/>
    <w:rsid w:val="00BE22FB"/>
    <w:rsid w:val="00BE3C95"/>
    <w:rsid w:val="00BE4F7A"/>
    <w:rsid w:val="00BE5532"/>
    <w:rsid w:val="00BE5A83"/>
    <w:rsid w:val="00BE72E7"/>
    <w:rsid w:val="00BF01BD"/>
    <w:rsid w:val="00BF192F"/>
    <w:rsid w:val="00BF2476"/>
    <w:rsid w:val="00BF316B"/>
    <w:rsid w:val="00BF3E3A"/>
    <w:rsid w:val="00BF4D38"/>
    <w:rsid w:val="00BF61A3"/>
    <w:rsid w:val="00C01137"/>
    <w:rsid w:val="00C0217F"/>
    <w:rsid w:val="00C026E1"/>
    <w:rsid w:val="00C04271"/>
    <w:rsid w:val="00C042AD"/>
    <w:rsid w:val="00C060DB"/>
    <w:rsid w:val="00C062E2"/>
    <w:rsid w:val="00C06F54"/>
    <w:rsid w:val="00C1005A"/>
    <w:rsid w:val="00C12575"/>
    <w:rsid w:val="00C15DA2"/>
    <w:rsid w:val="00C15DDB"/>
    <w:rsid w:val="00C174AD"/>
    <w:rsid w:val="00C17F11"/>
    <w:rsid w:val="00C207AE"/>
    <w:rsid w:val="00C20BE1"/>
    <w:rsid w:val="00C20D73"/>
    <w:rsid w:val="00C215F5"/>
    <w:rsid w:val="00C21763"/>
    <w:rsid w:val="00C21DF0"/>
    <w:rsid w:val="00C226C3"/>
    <w:rsid w:val="00C23E75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1A99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0681"/>
    <w:rsid w:val="00C61ABF"/>
    <w:rsid w:val="00C6383E"/>
    <w:rsid w:val="00C65B8B"/>
    <w:rsid w:val="00C73A32"/>
    <w:rsid w:val="00C73A48"/>
    <w:rsid w:val="00C756C6"/>
    <w:rsid w:val="00C7624A"/>
    <w:rsid w:val="00C77CAF"/>
    <w:rsid w:val="00C82081"/>
    <w:rsid w:val="00C829AD"/>
    <w:rsid w:val="00C83467"/>
    <w:rsid w:val="00C838C4"/>
    <w:rsid w:val="00C84D0D"/>
    <w:rsid w:val="00C84F61"/>
    <w:rsid w:val="00C85A5D"/>
    <w:rsid w:val="00C8634B"/>
    <w:rsid w:val="00C9038D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32C"/>
    <w:rsid w:val="00CB3A3C"/>
    <w:rsid w:val="00CB3DBC"/>
    <w:rsid w:val="00CB4762"/>
    <w:rsid w:val="00CB69BE"/>
    <w:rsid w:val="00CB7FED"/>
    <w:rsid w:val="00CC2431"/>
    <w:rsid w:val="00CC3BB0"/>
    <w:rsid w:val="00CC4414"/>
    <w:rsid w:val="00CC4B56"/>
    <w:rsid w:val="00CC5661"/>
    <w:rsid w:val="00CC56C6"/>
    <w:rsid w:val="00CC681B"/>
    <w:rsid w:val="00CC773D"/>
    <w:rsid w:val="00CC7AFB"/>
    <w:rsid w:val="00CD068E"/>
    <w:rsid w:val="00CD0D2A"/>
    <w:rsid w:val="00CD1F80"/>
    <w:rsid w:val="00CD32EC"/>
    <w:rsid w:val="00CD68EC"/>
    <w:rsid w:val="00CE009D"/>
    <w:rsid w:val="00CE0620"/>
    <w:rsid w:val="00CE0C26"/>
    <w:rsid w:val="00CE4F30"/>
    <w:rsid w:val="00CE6FA8"/>
    <w:rsid w:val="00CF01EB"/>
    <w:rsid w:val="00CF0B1F"/>
    <w:rsid w:val="00CF1779"/>
    <w:rsid w:val="00CF1D6E"/>
    <w:rsid w:val="00CF55F2"/>
    <w:rsid w:val="00D003E3"/>
    <w:rsid w:val="00D008FC"/>
    <w:rsid w:val="00D01547"/>
    <w:rsid w:val="00D02719"/>
    <w:rsid w:val="00D13F2C"/>
    <w:rsid w:val="00D14AE7"/>
    <w:rsid w:val="00D14BD5"/>
    <w:rsid w:val="00D14F56"/>
    <w:rsid w:val="00D15094"/>
    <w:rsid w:val="00D20B7D"/>
    <w:rsid w:val="00D22D74"/>
    <w:rsid w:val="00D23BE5"/>
    <w:rsid w:val="00D23CA8"/>
    <w:rsid w:val="00D24BF5"/>
    <w:rsid w:val="00D25E23"/>
    <w:rsid w:val="00D2738E"/>
    <w:rsid w:val="00D30458"/>
    <w:rsid w:val="00D32CBF"/>
    <w:rsid w:val="00D332EE"/>
    <w:rsid w:val="00D345E3"/>
    <w:rsid w:val="00D34892"/>
    <w:rsid w:val="00D37864"/>
    <w:rsid w:val="00D40272"/>
    <w:rsid w:val="00D40F60"/>
    <w:rsid w:val="00D418EB"/>
    <w:rsid w:val="00D429C8"/>
    <w:rsid w:val="00D42A34"/>
    <w:rsid w:val="00D449AF"/>
    <w:rsid w:val="00D4535B"/>
    <w:rsid w:val="00D47A43"/>
    <w:rsid w:val="00D5276A"/>
    <w:rsid w:val="00D53091"/>
    <w:rsid w:val="00D545C5"/>
    <w:rsid w:val="00D549D7"/>
    <w:rsid w:val="00D54F90"/>
    <w:rsid w:val="00D56B35"/>
    <w:rsid w:val="00D5790A"/>
    <w:rsid w:val="00D60A77"/>
    <w:rsid w:val="00D60D6D"/>
    <w:rsid w:val="00D6176A"/>
    <w:rsid w:val="00D61A00"/>
    <w:rsid w:val="00D61DD6"/>
    <w:rsid w:val="00D62917"/>
    <w:rsid w:val="00D641E6"/>
    <w:rsid w:val="00D6568A"/>
    <w:rsid w:val="00D6624D"/>
    <w:rsid w:val="00D71BF9"/>
    <w:rsid w:val="00D71FF1"/>
    <w:rsid w:val="00D722BA"/>
    <w:rsid w:val="00D72B7D"/>
    <w:rsid w:val="00D73E28"/>
    <w:rsid w:val="00D744C0"/>
    <w:rsid w:val="00D75244"/>
    <w:rsid w:val="00D75849"/>
    <w:rsid w:val="00D763D7"/>
    <w:rsid w:val="00D766E0"/>
    <w:rsid w:val="00D76A6E"/>
    <w:rsid w:val="00D77329"/>
    <w:rsid w:val="00D77401"/>
    <w:rsid w:val="00D830C3"/>
    <w:rsid w:val="00D83881"/>
    <w:rsid w:val="00D83F72"/>
    <w:rsid w:val="00D840E3"/>
    <w:rsid w:val="00D848F4"/>
    <w:rsid w:val="00D8528C"/>
    <w:rsid w:val="00D865A0"/>
    <w:rsid w:val="00D9029F"/>
    <w:rsid w:val="00D91E8F"/>
    <w:rsid w:val="00D92567"/>
    <w:rsid w:val="00D95AB5"/>
    <w:rsid w:val="00D95E80"/>
    <w:rsid w:val="00D95EF7"/>
    <w:rsid w:val="00D96708"/>
    <w:rsid w:val="00D96754"/>
    <w:rsid w:val="00D9707D"/>
    <w:rsid w:val="00D970FD"/>
    <w:rsid w:val="00DA12D9"/>
    <w:rsid w:val="00DA1CE8"/>
    <w:rsid w:val="00DA6096"/>
    <w:rsid w:val="00DA69CB"/>
    <w:rsid w:val="00DA6B8B"/>
    <w:rsid w:val="00DA71BF"/>
    <w:rsid w:val="00DB091B"/>
    <w:rsid w:val="00DB117D"/>
    <w:rsid w:val="00DB1C76"/>
    <w:rsid w:val="00DB3722"/>
    <w:rsid w:val="00DB4870"/>
    <w:rsid w:val="00DB4F0C"/>
    <w:rsid w:val="00DB56FE"/>
    <w:rsid w:val="00DB6C2D"/>
    <w:rsid w:val="00DB6D27"/>
    <w:rsid w:val="00DC001C"/>
    <w:rsid w:val="00DC5E0D"/>
    <w:rsid w:val="00DC6FF0"/>
    <w:rsid w:val="00DC7B4A"/>
    <w:rsid w:val="00DD032D"/>
    <w:rsid w:val="00DD40C1"/>
    <w:rsid w:val="00DD464E"/>
    <w:rsid w:val="00DE07F8"/>
    <w:rsid w:val="00DE0B0C"/>
    <w:rsid w:val="00DE19D9"/>
    <w:rsid w:val="00DE2182"/>
    <w:rsid w:val="00DE27F7"/>
    <w:rsid w:val="00DE2E74"/>
    <w:rsid w:val="00DE3275"/>
    <w:rsid w:val="00DE3D97"/>
    <w:rsid w:val="00DE41F8"/>
    <w:rsid w:val="00DE5F7D"/>
    <w:rsid w:val="00DE6623"/>
    <w:rsid w:val="00DE6B12"/>
    <w:rsid w:val="00DE7BED"/>
    <w:rsid w:val="00DF269B"/>
    <w:rsid w:val="00DF2C0C"/>
    <w:rsid w:val="00DF3097"/>
    <w:rsid w:val="00DF3803"/>
    <w:rsid w:val="00DF46E7"/>
    <w:rsid w:val="00DF719B"/>
    <w:rsid w:val="00E00519"/>
    <w:rsid w:val="00E034F7"/>
    <w:rsid w:val="00E04303"/>
    <w:rsid w:val="00E05886"/>
    <w:rsid w:val="00E0620D"/>
    <w:rsid w:val="00E067CD"/>
    <w:rsid w:val="00E072D1"/>
    <w:rsid w:val="00E11FF9"/>
    <w:rsid w:val="00E1311D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5F24"/>
    <w:rsid w:val="00E26927"/>
    <w:rsid w:val="00E26D18"/>
    <w:rsid w:val="00E30B53"/>
    <w:rsid w:val="00E32882"/>
    <w:rsid w:val="00E336E8"/>
    <w:rsid w:val="00E33E95"/>
    <w:rsid w:val="00E34C0D"/>
    <w:rsid w:val="00E34D74"/>
    <w:rsid w:val="00E35604"/>
    <w:rsid w:val="00E40D72"/>
    <w:rsid w:val="00E40F74"/>
    <w:rsid w:val="00E4471C"/>
    <w:rsid w:val="00E45148"/>
    <w:rsid w:val="00E46488"/>
    <w:rsid w:val="00E46B7B"/>
    <w:rsid w:val="00E51BCA"/>
    <w:rsid w:val="00E523BA"/>
    <w:rsid w:val="00E52B2E"/>
    <w:rsid w:val="00E53675"/>
    <w:rsid w:val="00E5521B"/>
    <w:rsid w:val="00E61B05"/>
    <w:rsid w:val="00E66AC1"/>
    <w:rsid w:val="00E70E92"/>
    <w:rsid w:val="00E71DEB"/>
    <w:rsid w:val="00E71F00"/>
    <w:rsid w:val="00E72324"/>
    <w:rsid w:val="00E72381"/>
    <w:rsid w:val="00E7257E"/>
    <w:rsid w:val="00E72D95"/>
    <w:rsid w:val="00E73EED"/>
    <w:rsid w:val="00E75208"/>
    <w:rsid w:val="00E752CD"/>
    <w:rsid w:val="00E76571"/>
    <w:rsid w:val="00E826A4"/>
    <w:rsid w:val="00E83397"/>
    <w:rsid w:val="00E83730"/>
    <w:rsid w:val="00E845E6"/>
    <w:rsid w:val="00E9048A"/>
    <w:rsid w:val="00E91692"/>
    <w:rsid w:val="00E91E27"/>
    <w:rsid w:val="00E949B7"/>
    <w:rsid w:val="00E96877"/>
    <w:rsid w:val="00EA14B6"/>
    <w:rsid w:val="00EA1F7C"/>
    <w:rsid w:val="00EA31A4"/>
    <w:rsid w:val="00EA53AC"/>
    <w:rsid w:val="00EA6A5C"/>
    <w:rsid w:val="00EB0120"/>
    <w:rsid w:val="00EB3FCF"/>
    <w:rsid w:val="00EB4C4F"/>
    <w:rsid w:val="00EB4F99"/>
    <w:rsid w:val="00EB6657"/>
    <w:rsid w:val="00EB7358"/>
    <w:rsid w:val="00EC3013"/>
    <w:rsid w:val="00EC318A"/>
    <w:rsid w:val="00EC428C"/>
    <w:rsid w:val="00EC54CF"/>
    <w:rsid w:val="00EC59E8"/>
    <w:rsid w:val="00EC5E1B"/>
    <w:rsid w:val="00EC7449"/>
    <w:rsid w:val="00EC7923"/>
    <w:rsid w:val="00ED0866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2829"/>
    <w:rsid w:val="00EE327C"/>
    <w:rsid w:val="00EE608D"/>
    <w:rsid w:val="00EE6655"/>
    <w:rsid w:val="00EE6CD3"/>
    <w:rsid w:val="00EF2700"/>
    <w:rsid w:val="00EF2C85"/>
    <w:rsid w:val="00EF4BF0"/>
    <w:rsid w:val="00EF5143"/>
    <w:rsid w:val="00F029DE"/>
    <w:rsid w:val="00F0321A"/>
    <w:rsid w:val="00F0321B"/>
    <w:rsid w:val="00F07130"/>
    <w:rsid w:val="00F07CFF"/>
    <w:rsid w:val="00F103C0"/>
    <w:rsid w:val="00F107A6"/>
    <w:rsid w:val="00F12D25"/>
    <w:rsid w:val="00F131F8"/>
    <w:rsid w:val="00F14B4E"/>
    <w:rsid w:val="00F14FCB"/>
    <w:rsid w:val="00F26063"/>
    <w:rsid w:val="00F26AD1"/>
    <w:rsid w:val="00F27201"/>
    <w:rsid w:val="00F301EA"/>
    <w:rsid w:val="00F302AB"/>
    <w:rsid w:val="00F305EB"/>
    <w:rsid w:val="00F3279B"/>
    <w:rsid w:val="00F33F85"/>
    <w:rsid w:val="00F3464E"/>
    <w:rsid w:val="00F34775"/>
    <w:rsid w:val="00F35B38"/>
    <w:rsid w:val="00F36D85"/>
    <w:rsid w:val="00F37DA0"/>
    <w:rsid w:val="00F4339A"/>
    <w:rsid w:val="00F434F9"/>
    <w:rsid w:val="00F46656"/>
    <w:rsid w:val="00F4781A"/>
    <w:rsid w:val="00F554A3"/>
    <w:rsid w:val="00F55847"/>
    <w:rsid w:val="00F55972"/>
    <w:rsid w:val="00F61437"/>
    <w:rsid w:val="00F63A81"/>
    <w:rsid w:val="00F6538E"/>
    <w:rsid w:val="00F65F44"/>
    <w:rsid w:val="00F7020B"/>
    <w:rsid w:val="00F70E46"/>
    <w:rsid w:val="00F71D67"/>
    <w:rsid w:val="00F72260"/>
    <w:rsid w:val="00F72399"/>
    <w:rsid w:val="00F72E67"/>
    <w:rsid w:val="00F7334B"/>
    <w:rsid w:val="00F73866"/>
    <w:rsid w:val="00F7586C"/>
    <w:rsid w:val="00F75B3D"/>
    <w:rsid w:val="00F77322"/>
    <w:rsid w:val="00F7752A"/>
    <w:rsid w:val="00F77807"/>
    <w:rsid w:val="00F83159"/>
    <w:rsid w:val="00F8394A"/>
    <w:rsid w:val="00F84661"/>
    <w:rsid w:val="00F85EEE"/>
    <w:rsid w:val="00F87D7F"/>
    <w:rsid w:val="00F92CA8"/>
    <w:rsid w:val="00F93BA2"/>
    <w:rsid w:val="00F94902"/>
    <w:rsid w:val="00F95BFD"/>
    <w:rsid w:val="00F97EE3"/>
    <w:rsid w:val="00FA00C9"/>
    <w:rsid w:val="00FA1CF3"/>
    <w:rsid w:val="00FA3ADC"/>
    <w:rsid w:val="00FA6433"/>
    <w:rsid w:val="00FB05A0"/>
    <w:rsid w:val="00FB1750"/>
    <w:rsid w:val="00FB3C62"/>
    <w:rsid w:val="00FB4989"/>
    <w:rsid w:val="00FB6257"/>
    <w:rsid w:val="00FB7BAA"/>
    <w:rsid w:val="00FC0E31"/>
    <w:rsid w:val="00FD162B"/>
    <w:rsid w:val="00FD43B9"/>
    <w:rsid w:val="00FD4648"/>
    <w:rsid w:val="00FD50A1"/>
    <w:rsid w:val="00FD5A2B"/>
    <w:rsid w:val="00FD6F6E"/>
    <w:rsid w:val="00FE1D6A"/>
    <w:rsid w:val="00FE74D5"/>
    <w:rsid w:val="00FE75C6"/>
    <w:rsid w:val="00FF11E3"/>
    <w:rsid w:val="00FF1DC9"/>
    <w:rsid w:val="00FF2270"/>
    <w:rsid w:val="00FF2651"/>
    <w:rsid w:val="00FF39F5"/>
    <w:rsid w:val="00FF64CC"/>
    <w:rsid w:val="00FF6528"/>
    <w:rsid w:val="00FF6A94"/>
    <w:rsid w:val="00FF764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14B51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14B51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piskoti@premiercom.h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microsoft.com/office/2011/relationships/people" Target="people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tolgyi@premiercom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34DB6-9DA2-4058-985C-FD2C84E39E2B}">
  <ds:schemaRefs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C9E58509-46F0-4E83-8690-1DD300119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211</TotalTime>
  <Pages>1</Pages>
  <Words>503</Words>
  <Characters>3797</Characters>
  <Application>Microsoft Office Word</Application>
  <DocSecurity>0</DocSecurity>
  <Lines>31</Lines>
  <Paragraphs>8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Dr. Turcsán Gábor</dc:creator>
  <cp:keywords>2014;BMW;Press release</cp:keywords>
  <cp:lastModifiedBy>Liktor-Láng Mónika</cp:lastModifiedBy>
  <cp:revision>28</cp:revision>
  <cp:lastPrinted>2019-01-31T10:59:00Z</cp:lastPrinted>
  <dcterms:created xsi:type="dcterms:W3CDTF">2019-04-18T07:43:00Z</dcterms:created>
  <dcterms:modified xsi:type="dcterms:W3CDTF">2019-04-29T13:44:00Z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