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31546B" w:rsidRDefault="00EB7358" w:rsidP="00595B0E">
      <w:pPr>
        <w:pStyle w:val="Cmsor2"/>
        <w:rPr>
          <w:b w:val="0"/>
        </w:rPr>
      </w:pPr>
    </w:p>
    <w:p w:rsidR="00EB7358" w:rsidRPr="003B540E" w:rsidRDefault="00EB7358" w:rsidP="00595B0E">
      <w:pPr>
        <w:ind w:firstLine="708"/>
        <w:jc w:val="right"/>
        <w:rPr>
          <w:rFonts w:ascii="Arial" w:hAnsi="Arial" w:cs="Arial"/>
          <w:sz w:val="22"/>
          <w:szCs w:val="22"/>
        </w:rPr>
      </w:pPr>
    </w:p>
    <w:p w:rsidR="0031546B" w:rsidRPr="00252FA1" w:rsidRDefault="0031546B" w:rsidP="00FD162B">
      <w:pPr>
        <w:rPr>
          <w:rFonts w:ascii="Arial" w:hAnsi="Arial"/>
        </w:rPr>
      </w:pPr>
    </w:p>
    <w:p w:rsidR="00090FF4" w:rsidRPr="00090FF4" w:rsidRDefault="00090FF4" w:rsidP="00090FF4">
      <w:pPr>
        <w:pStyle w:val="Nincstrkz"/>
        <w:jc w:val="both"/>
        <w:rPr>
          <w:rStyle w:val="Kiemels"/>
          <w:rFonts w:cs="Arial"/>
          <w:b/>
          <w:i w:val="0"/>
          <w:smallCaps/>
          <w:sz w:val="24"/>
          <w:szCs w:val="22"/>
          <w:lang w:val="hu-HU"/>
        </w:rPr>
      </w:pPr>
      <w:r w:rsidRPr="00090FF4">
        <w:rPr>
          <w:rStyle w:val="Kiemels"/>
          <w:rFonts w:cs="Arial"/>
          <w:b/>
          <w:i w:val="0"/>
          <w:smallCaps/>
          <w:sz w:val="24"/>
          <w:szCs w:val="22"/>
          <w:lang w:val="hu-HU"/>
        </w:rPr>
        <w:t>sajtóközlemény</w:t>
      </w:r>
    </w:p>
    <w:p w:rsidR="00090FF4" w:rsidRPr="00090FF4" w:rsidRDefault="00090FF4" w:rsidP="00090FF4">
      <w:pPr>
        <w:pStyle w:val="Nincstrkz"/>
        <w:jc w:val="both"/>
        <w:rPr>
          <w:rStyle w:val="Kiemels"/>
          <w:rFonts w:cs="Arial"/>
          <w:i w:val="0"/>
          <w:szCs w:val="22"/>
          <w:lang w:val="hu-HU"/>
        </w:rPr>
      </w:pPr>
      <w:r w:rsidRPr="00090FF4">
        <w:rPr>
          <w:rStyle w:val="Kiemels"/>
          <w:rFonts w:cs="Arial"/>
          <w:i w:val="0"/>
          <w:szCs w:val="22"/>
          <w:lang w:val="hu-HU"/>
        </w:rPr>
        <w:t>Azonnal közölhető</w:t>
      </w:r>
    </w:p>
    <w:p w:rsidR="00090FF4" w:rsidRDefault="00090FF4" w:rsidP="00C01137">
      <w:pPr>
        <w:rPr>
          <w:rFonts w:ascii="Arial" w:hAnsi="Arial"/>
          <w:b/>
          <w:caps/>
          <w:sz w:val="22"/>
        </w:rPr>
      </w:pPr>
    </w:p>
    <w:p w:rsidR="00C01137" w:rsidRPr="006F5141" w:rsidRDefault="006D536D" w:rsidP="00C01137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caps/>
          <w:sz w:val="28"/>
          <w:szCs w:val="28"/>
        </w:rPr>
        <w:t>abron</w:t>
      </w:r>
      <w:r w:rsidR="00DA70E8">
        <w:rPr>
          <w:rFonts w:ascii="Arial" w:hAnsi="Arial"/>
          <w:b/>
          <w:caps/>
          <w:sz w:val="28"/>
          <w:szCs w:val="28"/>
        </w:rPr>
        <w:t xml:space="preserve">csokkal </w:t>
      </w:r>
      <w:r w:rsidR="005455C2">
        <w:rPr>
          <w:rFonts w:ascii="Arial" w:hAnsi="Arial"/>
          <w:b/>
          <w:caps/>
          <w:sz w:val="28"/>
          <w:szCs w:val="28"/>
        </w:rPr>
        <w:t>népszerűsítik az adakozást</w:t>
      </w:r>
    </w:p>
    <w:p w:rsidR="00DE07F8" w:rsidRPr="00E24C18" w:rsidRDefault="00255D24" w:rsidP="00B52DB7">
      <w:pPr>
        <w:rPr>
          <w:rFonts w:ascii="Arial" w:hAnsi="Arial" w:cs="Arial"/>
          <w:sz w:val="19"/>
        </w:rPr>
      </w:pPr>
      <w:r>
        <w:rPr>
          <w:rFonts w:ascii="Arial" w:hAnsi="Arial"/>
          <w:sz w:val="22"/>
        </w:rPr>
        <w:t xml:space="preserve">A Bridgestone is bekapcsolódott az Ökumenikus Segélyszervezet adventi </w:t>
      </w:r>
      <w:r w:rsidR="007C35DC">
        <w:rPr>
          <w:rFonts w:ascii="Arial" w:hAnsi="Arial"/>
          <w:sz w:val="22"/>
        </w:rPr>
        <w:t>gyűjtőakciójába</w:t>
      </w:r>
    </w:p>
    <w:p w:rsidR="00E24C18" w:rsidRDefault="00E24C18" w:rsidP="00D545C5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793275" w:rsidRPr="001D5477" w:rsidRDefault="00C56B73" w:rsidP="00252FA1">
      <w:pPr>
        <w:ind w:right="-35"/>
        <w:jc w:val="both"/>
        <w:rPr>
          <w:rFonts w:ascii="Arial" w:hAnsi="Arial"/>
          <w:b/>
          <w:i/>
          <w:sz w:val="20"/>
        </w:rPr>
      </w:pPr>
      <w:r w:rsidRPr="00E8172F">
        <w:rPr>
          <w:rFonts w:ascii="Arial" w:hAnsi="Arial" w:cs="Arial"/>
          <w:bCs/>
          <w:sz w:val="20"/>
          <w:szCs w:val="20"/>
        </w:rPr>
        <w:t xml:space="preserve">Budapest, 2017. </w:t>
      </w:r>
      <w:r w:rsidR="002E3AE0">
        <w:rPr>
          <w:rFonts w:ascii="Arial" w:hAnsi="Arial" w:cs="Arial"/>
          <w:bCs/>
          <w:sz w:val="20"/>
          <w:szCs w:val="20"/>
        </w:rPr>
        <w:t>dec</w:t>
      </w:r>
      <w:r w:rsidR="00D31C0C">
        <w:rPr>
          <w:rFonts w:ascii="Arial" w:hAnsi="Arial" w:cs="Arial"/>
          <w:bCs/>
          <w:sz w:val="20"/>
          <w:szCs w:val="20"/>
        </w:rPr>
        <w:t>ember</w:t>
      </w:r>
      <w:r w:rsidR="00063919">
        <w:rPr>
          <w:rFonts w:ascii="Arial" w:hAnsi="Arial" w:cs="Arial"/>
          <w:bCs/>
          <w:sz w:val="20"/>
          <w:szCs w:val="20"/>
        </w:rPr>
        <w:t xml:space="preserve"> </w:t>
      </w:r>
      <w:r w:rsidR="002E3AE0">
        <w:rPr>
          <w:rFonts w:ascii="Arial" w:hAnsi="Arial" w:cs="Arial"/>
          <w:bCs/>
          <w:sz w:val="20"/>
          <w:szCs w:val="20"/>
        </w:rPr>
        <w:t>13</w:t>
      </w:r>
      <w:proofErr w:type="gramStart"/>
      <w:r w:rsidRPr="00E8172F">
        <w:rPr>
          <w:rFonts w:ascii="Arial" w:hAnsi="Arial" w:cs="Arial"/>
          <w:bCs/>
          <w:sz w:val="20"/>
          <w:szCs w:val="20"/>
        </w:rPr>
        <w:t>.: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</w:t>
      </w:r>
      <w:r w:rsidR="00A311D6">
        <w:rPr>
          <w:rFonts w:ascii="Arial" w:hAnsi="Arial"/>
          <w:b/>
          <w:sz w:val="20"/>
        </w:rPr>
        <w:t>Neves olimpikonokkal közösen</w:t>
      </w:r>
      <w:r w:rsidR="00DA70E8">
        <w:rPr>
          <w:rFonts w:ascii="Arial" w:hAnsi="Arial"/>
          <w:b/>
          <w:sz w:val="20"/>
        </w:rPr>
        <w:t>,</w:t>
      </w:r>
      <w:r w:rsidR="00A311D6">
        <w:rPr>
          <w:rFonts w:ascii="Arial" w:hAnsi="Arial"/>
          <w:b/>
          <w:sz w:val="20"/>
        </w:rPr>
        <w:t xml:space="preserve"> </w:t>
      </w:r>
      <w:r w:rsidR="00D756D5" w:rsidRPr="00661E7C">
        <w:rPr>
          <w:rFonts w:ascii="Arial" w:hAnsi="Arial" w:cs="Arial"/>
          <w:b/>
          <w:bCs/>
          <w:sz w:val="20"/>
          <w:szCs w:val="20"/>
        </w:rPr>
        <w:t>200 darab</w:t>
      </w:r>
      <w:r w:rsidR="00D756D5">
        <w:rPr>
          <w:rFonts w:ascii="Arial" w:hAnsi="Arial" w:cs="Arial"/>
          <w:bCs/>
          <w:sz w:val="20"/>
          <w:szCs w:val="20"/>
        </w:rPr>
        <w:t xml:space="preserve"> </w:t>
      </w:r>
      <w:r w:rsidR="00D756D5">
        <w:rPr>
          <w:rFonts w:ascii="Arial" w:hAnsi="Arial"/>
          <w:b/>
          <w:sz w:val="20"/>
        </w:rPr>
        <w:t>gumiabroncsból rakták ki az Ökumenikus Segélyszervezet 1353-as adományvonalának szám</w:t>
      </w:r>
      <w:r w:rsidR="003E7DC3">
        <w:rPr>
          <w:rFonts w:ascii="Arial" w:hAnsi="Arial"/>
          <w:b/>
          <w:sz w:val="20"/>
        </w:rPr>
        <w:t>ai</w:t>
      </w:r>
      <w:r w:rsidR="00D756D5">
        <w:rPr>
          <w:rFonts w:ascii="Arial" w:hAnsi="Arial"/>
          <w:b/>
          <w:sz w:val="20"/>
        </w:rPr>
        <w:t xml:space="preserve">t </w:t>
      </w:r>
      <w:r w:rsidR="00840C25">
        <w:rPr>
          <w:rFonts w:ascii="Arial" w:hAnsi="Arial"/>
          <w:b/>
          <w:sz w:val="20"/>
        </w:rPr>
        <w:t xml:space="preserve">önkéntesek és </w:t>
      </w:r>
      <w:r w:rsidR="00D756D5">
        <w:rPr>
          <w:rFonts w:ascii="Arial" w:hAnsi="Arial"/>
          <w:b/>
          <w:sz w:val="20"/>
        </w:rPr>
        <w:t xml:space="preserve">a Bridgestone munkatársai. </w:t>
      </w:r>
      <w:r w:rsidR="00B74FDB">
        <w:rPr>
          <w:rFonts w:ascii="Arial" w:hAnsi="Arial"/>
          <w:b/>
          <w:sz w:val="20"/>
        </w:rPr>
        <w:t>A l</w:t>
      </w:r>
      <w:r w:rsidR="00D756D5">
        <w:rPr>
          <w:rFonts w:ascii="Arial" w:hAnsi="Arial"/>
          <w:b/>
          <w:sz w:val="20"/>
        </w:rPr>
        <w:t>átványos szabadtéri insta</w:t>
      </w:r>
      <w:r w:rsidR="00B74FDB">
        <w:rPr>
          <w:rFonts w:ascii="Arial" w:hAnsi="Arial"/>
          <w:b/>
          <w:sz w:val="20"/>
        </w:rPr>
        <w:t>llációval</w:t>
      </w:r>
      <w:r w:rsidR="00A311D6">
        <w:rPr>
          <w:rFonts w:ascii="Arial" w:hAnsi="Arial"/>
          <w:b/>
          <w:sz w:val="20"/>
        </w:rPr>
        <w:t xml:space="preserve"> a szervezet adományvonalát kívánta népszerűsíteni az abroncsgyártó</w:t>
      </w:r>
      <w:r w:rsidR="00B74FDB">
        <w:rPr>
          <w:rFonts w:ascii="Arial" w:hAnsi="Arial"/>
          <w:b/>
          <w:sz w:val="20"/>
        </w:rPr>
        <w:t>.</w:t>
      </w:r>
      <w:r w:rsidR="00D756D5">
        <w:rPr>
          <w:rFonts w:ascii="Arial" w:hAnsi="Arial"/>
          <w:b/>
          <w:sz w:val="20"/>
        </w:rPr>
        <w:t xml:space="preserve"> A </w:t>
      </w:r>
      <w:r w:rsidR="00A311D6">
        <w:rPr>
          <w:rFonts w:ascii="Arial" w:hAnsi="Arial"/>
          <w:b/>
          <w:sz w:val="20"/>
        </w:rPr>
        <w:t xml:space="preserve">tatabányai </w:t>
      </w:r>
      <w:r w:rsidR="00D756D5">
        <w:rPr>
          <w:rFonts w:ascii="Arial" w:hAnsi="Arial"/>
          <w:b/>
          <w:sz w:val="20"/>
        </w:rPr>
        <w:t xml:space="preserve">vállalat emellett </w:t>
      </w:r>
      <w:r w:rsidR="00A311D6">
        <w:rPr>
          <w:rFonts w:ascii="Arial" w:hAnsi="Arial"/>
          <w:b/>
          <w:sz w:val="20"/>
        </w:rPr>
        <w:t xml:space="preserve">30 szett </w:t>
      </w:r>
      <w:r w:rsidR="003256AE">
        <w:rPr>
          <w:rFonts w:ascii="Arial" w:hAnsi="Arial"/>
          <w:b/>
          <w:sz w:val="20"/>
        </w:rPr>
        <w:t xml:space="preserve">gumiabroncsot adományozott a </w:t>
      </w:r>
      <w:r w:rsidR="003E7DC3">
        <w:rPr>
          <w:rFonts w:ascii="Arial" w:hAnsi="Arial"/>
          <w:b/>
          <w:sz w:val="20"/>
        </w:rPr>
        <w:t xml:space="preserve">segélyszervezetnek </w:t>
      </w:r>
      <w:r w:rsidR="000D1147">
        <w:rPr>
          <w:rFonts w:ascii="Arial" w:hAnsi="Arial"/>
          <w:b/>
          <w:sz w:val="20"/>
        </w:rPr>
        <w:t xml:space="preserve">3 millió </w:t>
      </w:r>
      <w:proofErr w:type="gramStart"/>
      <w:r w:rsidR="000D1147">
        <w:rPr>
          <w:rFonts w:ascii="Arial" w:hAnsi="Arial"/>
          <w:b/>
          <w:sz w:val="20"/>
        </w:rPr>
        <w:t>forint értékben</w:t>
      </w:r>
      <w:proofErr w:type="gramEnd"/>
      <w:r w:rsidR="00A311D6">
        <w:rPr>
          <w:rFonts w:ascii="Arial" w:hAnsi="Arial"/>
          <w:b/>
          <w:sz w:val="20"/>
        </w:rPr>
        <w:t xml:space="preserve"> annak érdekében, hogy a szervezet munkatársai a</w:t>
      </w:r>
      <w:r w:rsidR="003E7DC3">
        <w:rPr>
          <w:rFonts w:ascii="Arial" w:hAnsi="Arial"/>
          <w:b/>
          <w:sz w:val="20"/>
        </w:rPr>
        <w:t>z adventi időszak fokozott szállítási igényeit, majd az ünnepek utáni hétköznapokban felmerülő logisztikai feladatokat is maradéktalanul teljesíteni tudják.</w:t>
      </w:r>
    </w:p>
    <w:p w:rsidR="004C3742" w:rsidRPr="004C3742" w:rsidRDefault="004C3742" w:rsidP="00A7585F">
      <w:pPr>
        <w:jc w:val="both"/>
        <w:rPr>
          <w:rFonts w:ascii="Arial" w:hAnsi="Arial"/>
          <w:sz w:val="20"/>
        </w:rPr>
      </w:pPr>
    </w:p>
    <w:p w:rsidR="00E427E7" w:rsidRDefault="004C3742" w:rsidP="00E427E7">
      <w:pPr>
        <w:ind w:right="77"/>
        <w:jc w:val="both"/>
        <w:rPr>
          <w:rFonts w:ascii="Arial" w:hAnsi="Arial"/>
          <w:sz w:val="20"/>
        </w:rPr>
      </w:pPr>
      <w:r w:rsidRPr="004C3742">
        <w:rPr>
          <w:rFonts w:ascii="Arial" w:hAnsi="Arial"/>
          <w:sz w:val="20"/>
        </w:rPr>
        <w:t xml:space="preserve">Az Ökumenikus Segélyszervezet </w:t>
      </w:r>
      <w:r w:rsidR="00490BA1">
        <w:rPr>
          <w:rFonts w:ascii="Arial" w:hAnsi="Arial"/>
          <w:sz w:val="20"/>
        </w:rPr>
        <w:t xml:space="preserve">immár </w:t>
      </w:r>
      <w:r w:rsidR="00E8606A">
        <w:rPr>
          <w:rFonts w:ascii="Arial" w:hAnsi="Arial"/>
          <w:sz w:val="20"/>
        </w:rPr>
        <w:t xml:space="preserve">a </w:t>
      </w:r>
      <w:r w:rsidRPr="004C3742">
        <w:rPr>
          <w:rFonts w:ascii="Arial" w:hAnsi="Arial"/>
          <w:sz w:val="20"/>
        </w:rPr>
        <w:t xml:space="preserve">22. alkalommal szervezte meg </w:t>
      </w:r>
      <w:proofErr w:type="spellStart"/>
      <w:r w:rsidR="003E7DC3">
        <w:rPr>
          <w:rFonts w:ascii="Arial" w:hAnsi="Arial"/>
          <w:sz w:val="20"/>
        </w:rPr>
        <w:t>szeretet</w:t>
      </w:r>
      <w:proofErr w:type="gramStart"/>
      <w:r w:rsidR="003E7DC3">
        <w:rPr>
          <w:rFonts w:ascii="Arial" w:hAnsi="Arial"/>
          <w:sz w:val="20"/>
        </w:rPr>
        <w:t>.éhség</w:t>
      </w:r>
      <w:proofErr w:type="spellEnd"/>
      <w:proofErr w:type="gramEnd"/>
      <w:r w:rsidR="003E7DC3">
        <w:rPr>
          <w:rFonts w:ascii="Arial" w:hAnsi="Arial"/>
          <w:sz w:val="20"/>
        </w:rPr>
        <w:t>. O</w:t>
      </w:r>
      <w:r w:rsidRPr="004C3742">
        <w:rPr>
          <w:rFonts w:ascii="Arial" w:hAnsi="Arial"/>
          <w:sz w:val="20"/>
        </w:rPr>
        <w:t xml:space="preserve">rszágos </w:t>
      </w:r>
      <w:r w:rsidR="003E7DC3">
        <w:rPr>
          <w:rFonts w:ascii="Arial" w:hAnsi="Arial"/>
          <w:sz w:val="20"/>
        </w:rPr>
        <w:t>Adventi Pénz</w:t>
      </w:r>
      <w:r w:rsidR="008607D0">
        <w:rPr>
          <w:rFonts w:ascii="Arial" w:hAnsi="Arial"/>
          <w:sz w:val="20"/>
        </w:rPr>
        <w:t>adomány</w:t>
      </w:r>
      <w:r w:rsidRPr="004C3742">
        <w:rPr>
          <w:rFonts w:ascii="Arial" w:hAnsi="Arial"/>
          <w:sz w:val="20"/>
        </w:rPr>
        <w:t>gyűjtő</w:t>
      </w:r>
      <w:r w:rsidR="008607D0">
        <w:rPr>
          <w:rFonts w:ascii="Arial" w:hAnsi="Arial"/>
          <w:sz w:val="20"/>
        </w:rPr>
        <w:t xml:space="preserve"> </w:t>
      </w:r>
      <w:r w:rsidR="00AD5074">
        <w:rPr>
          <w:rFonts w:ascii="Arial" w:hAnsi="Arial"/>
          <w:sz w:val="20"/>
        </w:rPr>
        <w:t>kampányát</w:t>
      </w:r>
      <w:r w:rsidRPr="004C3742">
        <w:rPr>
          <w:rFonts w:ascii="Arial" w:hAnsi="Arial"/>
          <w:sz w:val="20"/>
        </w:rPr>
        <w:t xml:space="preserve">, amelynek keretében az adakozók </w:t>
      </w:r>
      <w:r w:rsidR="00E8606A" w:rsidRPr="004C3742">
        <w:rPr>
          <w:rFonts w:ascii="Arial" w:hAnsi="Arial"/>
          <w:sz w:val="20"/>
        </w:rPr>
        <w:t>a szervezet</w:t>
      </w:r>
      <w:r w:rsidR="00E8606A">
        <w:rPr>
          <w:rFonts w:ascii="Arial" w:hAnsi="Arial"/>
          <w:sz w:val="20"/>
        </w:rPr>
        <w:t xml:space="preserve"> </w:t>
      </w:r>
      <w:r w:rsidR="00E8606A" w:rsidRPr="004C3742">
        <w:rPr>
          <w:rFonts w:ascii="Arial" w:hAnsi="Arial"/>
          <w:sz w:val="20"/>
        </w:rPr>
        <w:t>tevékenységét</w:t>
      </w:r>
      <w:r w:rsidRPr="004C3742">
        <w:rPr>
          <w:rFonts w:ascii="Arial" w:hAnsi="Arial"/>
          <w:sz w:val="20"/>
        </w:rPr>
        <w:t>, és így rajtuk keresztül a nélkülözők mindennapjait is</w:t>
      </w:r>
      <w:r w:rsidR="00E8606A" w:rsidRPr="00E8606A">
        <w:rPr>
          <w:rFonts w:ascii="Arial" w:hAnsi="Arial"/>
          <w:sz w:val="20"/>
        </w:rPr>
        <w:t xml:space="preserve"> </w:t>
      </w:r>
      <w:r w:rsidR="00E8606A" w:rsidRPr="004C3742">
        <w:rPr>
          <w:rFonts w:ascii="Arial" w:hAnsi="Arial"/>
          <w:sz w:val="20"/>
        </w:rPr>
        <w:t>segíthetik</w:t>
      </w:r>
      <w:r w:rsidRPr="004C3742">
        <w:rPr>
          <w:rFonts w:ascii="Arial" w:hAnsi="Arial"/>
          <w:sz w:val="20"/>
        </w:rPr>
        <w:t>.</w:t>
      </w:r>
      <w:r w:rsidR="006B2259">
        <w:rPr>
          <w:rFonts w:ascii="Arial" w:hAnsi="Arial"/>
          <w:sz w:val="20"/>
        </w:rPr>
        <w:t xml:space="preserve"> A</w:t>
      </w:r>
      <w:r w:rsidR="00A64298">
        <w:rPr>
          <w:rFonts w:ascii="Arial" w:hAnsi="Arial"/>
          <w:sz w:val="20"/>
        </w:rPr>
        <w:t xml:space="preserve">z adománygyűjtés egyik legegyszerűbb és közben legnépszerűbb módja </w:t>
      </w:r>
      <w:r w:rsidR="006B2259">
        <w:rPr>
          <w:rFonts w:ascii="Arial" w:hAnsi="Arial"/>
          <w:sz w:val="20"/>
        </w:rPr>
        <w:t>a 1353-as adományvonal</w:t>
      </w:r>
      <w:r w:rsidR="00A64298">
        <w:rPr>
          <w:rFonts w:ascii="Arial" w:hAnsi="Arial"/>
          <w:sz w:val="20"/>
        </w:rPr>
        <w:t>, hiszen a szám felhívásával rögtön</w:t>
      </w:r>
      <w:r w:rsidR="006B2259">
        <w:rPr>
          <w:rFonts w:ascii="Arial" w:hAnsi="Arial"/>
          <w:sz w:val="20"/>
        </w:rPr>
        <w:t xml:space="preserve"> 250 Ft</w:t>
      </w:r>
      <w:r w:rsidR="00FE0CEF">
        <w:rPr>
          <w:rFonts w:ascii="Arial" w:hAnsi="Arial"/>
          <w:sz w:val="20"/>
        </w:rPr>
        <w:t>-</w:t>
      </w:r>
      <w:r w:rsidR="006D536D">
        <w:rPr>
          <w:rFonts w:ascii="Arial" w:hAnsi="Arial"/>
          <w:sz w:val="20"/>
        </w:rPr>
        <w:t>ot</w:t>
      </w:r>
      <w:r w:rsidR="006B2259">
        <w:rPr>
          <w:rFonts w:ascii="Arial" w:hAnsi="Arial"/>
          <w:sz w:val="20"/>
        </w:rPr>
        <w:t xml:space="preserve"> </w:t>
      </w:r>
      <w:r w:rsidR="00A64298">
        <w:rPr>
          <w:rFonts w:ascii="Arial" w:hAnsi="Arial"/>
          <w:sz w:val="20"/>
        </w:rPr>
        <w:t xml:space="preserve">adományoznak a rászorulók javára. A nagyobb felajánlásokat a </w:t>
      </w:r>
      <w:hyperlink r:id="rId13" w:history="1">
        <w:r w:rsidR="00A64298" w:rsidRPr="00A53A67">
          <w:rPr>
            <w:rStyle w:val="Hiperhivatkozs"/>
            <w:rFonts w:ascii="Arial" w:hAnsi="Arial"/>
            <w:sz w:val="20"/>
          </w:rPr>
          <w:t>www.segelyszervezet.hu</w:t>
        </w:r>
      </w:hyperlink>
      <w:r w:rsidR="00A64298">
        <w:rPr>
          <w:rFonts w:ascii="Arial" w:hAnsi="Arial"/>
          <w:sz w:val="20"/>
        </w:rPr>
        <w:t xml:space="preserve"> oldalon lehet megtenni</w:t>
      </w:r>
      <w:r w:rsidR="00CE4E69">
        <w:rPr>
          <w:rFonts w:ascii="Arial" w:hAnsi="Arial"/>
          <w:sz w:val="20"/>
        </w:rPr>
        <w:t>, illetve a szervezet adománypontjai mellett a nagyobb postákon is lehet adományozni</w:t>
      </w:r>
      <w:r w:rsidR="00E427E7">
        <w:rPr>
          <w:rFonts w:ascii="Arial" w:hAnsi="Arial"/>
          <w:sz w:val="20"/>
        </w:rPr>
        <w:t>.</w:t>
      </w:r>
    </w:p>
    <w:p w:rsidR="00E427E7" w:rsidRDefault="00E427E7" w:rsidP="00E427E7">
      <w:pPr>
        <w:ind w:right="77"/>
        <w:jc w:val="both"/>
        <w:rPr>
          <w:rFonts w:ascii="Arial" w:hAnsi="Arial"/>
          <w:sz w:val="20"/>
        </w:rPr>
      </w:pPr>
    </w:p>
    <w:p w:rsidR="006B2259" w:rsidRDefault="00490BA1" w:rsidP="00A7585F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Idén a Bridgestone is csatlakozott a</w:t>
      </w:r>
      <w:r w:rsidR="00380EA5">
        <w:rPr>
          <w:rFonts w:ascii="Arial" w:hAnsi="Arial"/>
          <w:sz w:val="20"/>
        </w:rPr>
        <w:t xml:space="preserve">z </w:t>
      </w:r>
      <w:r>
        <w:rPr>
          <w:rFonts w:ascii="Arial" w:hAnsi="Arial"/>
          <w:sz w:val="20"/>
        </w:rPr>
        <w:t>adománygyűjtő akcióhoz</w:t>
      </w:r>
      <w:r w:rsidR="00380EA5">
        <w:rPr>
          <w:rFonts w:ascii="Arial" w:hAnsi="Arial"/>
          <w:sz w:val="20"/>
        </w:rPr>
        <w:t xml:space="preserve">. A </w:t>
      </w:r>
      <w:r>
        <w:rPr>
          <w:rFonts w:ascii="Arial" w:hAnsi="Arial"/>
          <w:sz w:val="20"/>
        </w:rPr>
        <w:t xml:space="preserve">tatabányai </w:t>
      </w:r>
      <w:r w:rsidR="00380EA5">
        <w:rPr>
          <w:rFonts w:ascii="Arial" w:hAnsi="Arial"/>
          <w:sz w:val="20"/>
        </w:rPr>
        <w:t xml:space="preserve">vállalat </w:t>
      </w:r>
      <w:r>
        <w:rPr>
          <w:rFonts w:ascii="Arial" w:hAnsi="Arial"/>
          <w:sz w:val="20"/>
        </w:rPr>
        <w:t xml:space="preserve">neves </w:t>
      </w:r>
      <w:r w:rsidR="00380EA5">
        <w:rPr>
          <w:rFonts w:ascii="Arial" w:hAnsi="Arial"/>
          <w:sz w:val="20"/>
        </w:rPr>
        <w:t>olimpikonokkal közösen 200 darab gumiabroncsból rakta ki a Segélyszervezet ado</w:t>
      </w:r>
      <w:r w:rsidR="00C15800">
        <w:rPr>
          <w:rFonts w:ascii="Arial" w:hAnsi="Arial"/>
          <w:sz w:val="20"/>
        </w:rPr>
        <w:t>mányvonalának 1353-as számát. A Bridgestone</w:t>
      </w:r>
      <w:r w:rsidR="00380EA5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ez által </w:t>
      </w:r>
      <w:r w:rsidR="00380EA5">
        <w:rPr>
          <w:rFonts w:ascii="Arial" w:hAnsi="Arial"/>
          <w:sz w:val="20"/>
        </w:rPr>
        <w:t>az éjje</w:t>
      </w:r>
      <w:r>
        <w:rPr>
          <w:rFonts w:ascii="Arial" w:hAnsi="Arial"/>
          <w:sz w:val="20"/>
        </w:rPr>
        <w:t>l-nappal hívható adományvonalra</w:t>
      </w:r>
      <w:r w:rsidR="00380EA5">
        <w:rPr>
          <w:rFonts w:ascii="Arial" w:hAnsi="Arial"/>
          <w:sz w:val="20"/>
        </w:rPr>
        <w:t xml:space="preserve"> és az adományozás jelentőségére </w:t>
      </w:r>
      <w:r w:rsidR="004C4EE0">
        <w:rPr>
          <w:rFonts w:ascii="Arial" w:hAnsi="Arial"/>
          <w:sz w:val="20"/>
        </w:rPr>
        <w:t xml:space="preserve">kívánja </w:t>
      </w:r>
      <w:r w:rsidR="00380EA5">
        <w:rPr>
          <w:rFonts w:ascii="Arial" w:hAnsi="Arial"/>
          <w:sz w:val="20"/>
        </w:rPr>
        <w:t>felhí</w:t>
      </w:r>
      <w:r w:rsidR="00C15800">
        <w:rPr>
          <w:rFonts w:ascii="Arial" w:hAnsi="Arial"/>
          <w:sz w:val="20"/>
        </w:rPr>
        <w:t>vni a figyelmet</w:t>
      </w:r>
      <w:r w:rsidR="00380EA5">
        <w:rPr>
          <w:rFonts w:ascii="Arial" w:hAnsi="Arial"/>
          <w:sz w:val="20"/>
        </w:rPr>
        <w:t>.</w:t>
      </w:r>
    </w:p>
    <w:p w:rsidR="006B2259" w:rsidRDefault="006B2259" w:rsidP="00A7585F">
      <w:pPr>
        <w:jc w:val="both"/>
        <w:rPr>
          <w:rFonts w:ascii="Arial" w:hAnsi="Arial"/>
          <w:sz w:val="20"/>
        </w:rPr>
      </w:pPr>
    </w:p>
    <w:p w:rsidR="001A3A5B" w:rsidRPr="004C3742" w:rsidRDefault="004C3742" w:rsidP="00A7585F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</w:t>
      </w:r>
      <w:r w:rsidR="00C15800">
        <w:rPr>
          <w:rFonts w:ascii="Arial" w:hAnsi="Arial"/>
          <w:sz w:val="20"/>
        </w:rPr>
        <w:t>z Ökumenikus</w:t>
      </w:r>
      <w:r>
        <w:rPr>
          <w:rFonts w:ascii="Arial" w:hAnsi="Arial"/>
          <w:sz w:val="20"/>
        </w:rPr>
        <w:t xml:space="preserve"> </w:t>
      </w:r>
      <w:r w:rsidR="00C15800">
        <w:rPr>
          <w:rFonts w:ascii="Arial" w:hAnsi="Arial"/>
          <w:sz w:val="20"/>
        </w:rPr>
        <w:t>Segély</w:t>
      </w:r>
      <w:r>
        <w:rPr>
          <w:rFonts w:ascii="Arial" w:hAnsi="Arial"/>
          <w:sz w:val="20"/>
        </w:rPr>
        <w:t>szervezet</w:t>
      </w:r>
      <w:r w:rsidR="008361E7">
        <w:rPr>
          <w:rFonts w:ascii="Arial" w:hAnsi="Arial"/>
          <w:sz w:val="20"/>
        </w:rPr>
        <w:t xml:space="preserve"> országos intézményhálózatá</w:t>
      </w:r>
      <w:r w:rsidR="002E4DA9">
        <w:rPr>
          <w:rFonts w:ascii="Arial" w:hAnsi="Arial"/>
          <w:sz w:val="20"/>
        </w:rPr>
        <w:t>ban</w:t>
      </w:r>
      <w:r w:rsidR="008361E7">
        <w:rPr>
          <w:rFonts w:ascii="Arial" w:hAnsi="Arial"/>
          <w:sz w:val="20"/>
        </w:rPr>
        <w:t xml:space="preserve"> egész évben végzett </w:t>
      </w:r>
      <w:r>
        <w:rPr>
          <w:rFonts w:ascii="Arial" w:hAnsi="Arial"/>
          <w:sz w:val="20"/>
        </w:rPr>
        <w:t>feladat</w:t>
      </w:r>
      <w:r w:rsidR="002E4DA9">
        <w:rPr>
          <w:rFonts w:ascii="Arial" w:hAnsi="Arial"/>
          <w:sz w:val="20"/>
        </w:rPr>
        <w:t>ok mennyisége</w:t>
      </w:r>
      <w:r w:rsidR="0055127C">
        <w:rPr>
          <w:rFonts w:ascii="Arial" w:hAnsi="Arial"/>
          <w:sz w:val="20"/>
        </w:rPr>
        <w:t xml:space="preserve"> – az országos adománygyűjtés okán is –</w:t>
      </w:r>
      <w:r w:rsidR="002E4DA9">
        <w:rPr>
          <w:rFonts w:ascii="Arial" w:hAnsi="Arial"/>
          <w:sz w:val="20"/>
        </w:rPr>
        <w:t xml:space="preserve"> </w:t>
      </w:r>
      <w:r w:rsidR="0063734D">
        <w:rPr>
          <w:rFonts w:ascii="Arial" w:hAnsi="Arial"/>
          <w:sz w:val="20"/>
        </w:rPr>
        <w:t xml:space="preserve">az ünnepek táján </w:t>
      </w:r>
      <w:r w:rsidR="008361E7">
        <w:rPr>
          <w:rFonts w:ascii="Arial" w:hAnsi="Arial"/>
          <w:sz w:val="20"/>
        </w:rPr>
        <w:t>megnövek</w:t>
      </w:r>
      <w:r w:rsidR="002E4DA9">
        <w:rPr>
          <w:rFonts w:ascii="Arial" w:hAnsi="Arial"/>
          <w:sz w:val="20"/>
        </w:rPr>
        <w:t>szik</w:t>
      </w:r>
      <w:r w:rsidR="008361E7">
        <w:rPr>
          <w:rFonts w:ascii="Arial" w:hAnsi="Arial"/>
          <w:sz w:val="20"/>
        </w:rPr>
        <w:t xml:space="preserve">. </w:t>
      </w:r>
      <w:r w:rsidR="00EC4D88">
        <w:rPr>
          <w:rFonts w:ascii="Arial" w:hAnsi="Arial"/>
          <w:sz w:val="20"/>
        </w:rPr>
        <w:t>A munkatársak összesen 30</w:t>
      </w:r>
      <w:r w:rsidR="0063734D">
        <w:rPr>
          <w:rFonts w:ascii="Arial" w:hAnsi="Arial"/>
          <w:sz w:val="20"/>
        </w:rPr>
        <w:t xml:space="preserve"> autót használnak</w:t>
      </w:r>
      <w:r w:rsidR="002E4DA9">
        <w:rPr>
          <w:rFonts w:ascii="Arial" w:hAnsi="Arial"/>
          <w:sz w:val="20"/>
        </w:rPr>
        <w:t xml:space="preserve"> folyamatosan</w:t>
      </w:r>
      <w:r w:rsidR="0063734D">
        <w:rPr>
          <w:rFonts w:ascii="Arial" w:hAnsi="Arial"/>
          <w:sz w:val="20"/>
        </w:rPr>
        <w:t xml:space="preserve"> </w:t>
      </w:r>
      <w:r w:rsidR="0055127C">
        <w:rPr>
          <w:rFonts w:ascii="Arial" w:hAnsi="Arial"/>
          <w:sz w:val="20"/>
        </w:rPr>
        <w:t xml:space="preserve">és </w:t>
      </w:r>
      <w:r w:rsidR="0063734D">
        <w:rPr>
          <w:rFonts w:ascii="Arial" w:hAnsi="Arial"/>
          <w:sz w:val="20"/>
        </w:rPr>
        <w:t xml:space="preserve">ezekkel </w:t>
      </w:r>
      <w:r w:rsidR="0055127C">
        <w:rPr>
          <w:rFonts w:ascii="Arial" w:hAnsi="Arial"/>
          <w:sz w:val="20"/>
        </w:rPr>
        <w:t xml:space="preserve">a járművekkel oldják meg </w:t>
      </w:r>
      <w:r w:rsidR="002E4DA9">
        <w:rPr>
          <w:rFonts w:ascii="Arial" w:hAnsi="Arial"/>
          <w:sz w:val="20"/>
        </w:rPr>
        <w:t xml:space="preserve">országos intézményhálózatuk </w:t>
      </w:r>
      <w:r w:rsidR="0055127C">
        <w:rPr>
          <w:rFonts w:ascii="Arial" w:hAnsi="Arial"/>
          <w:sz w:val="20"/>
        </w:rPr>
        <w:t>szállítmányozási feladatait is.</w:t>
      </w:r>
      <w:r w:rsidR="0063734D">
        <w:rPr>
          <w:rFonts w:ascii="Arial" w:hAnsi="Arial"/>
          <w:sz w:val="20"/>
        </w:rPr>
        <w:t xml:space="preserve"> Ez a folyamat nem áll le decemberben, </w:t>
      </w:r>
      <w:r w:rsidR="0055127C">
        <w:rPr>
          <w:rFonts w:ascii="Arial" w:hAnsi="Arial"/>
          <w:sz w:val="20"/>
        </w:rPr>
        <w:t>a karitatív szervezet munkatársainak számtalan logisztikai feladatot kell megoldaniuk egész évben</w:t>
      </w:r>
      <w:r w:rsidR="0063734D">
        <w:rPr>
          <w:rFonts w:ascii="Arial" w:hAnsi="Arial"/>
          <w:sz w:val="20"/>
        </w:rPr>
        <w:t>.</w:t>
      </w:r>
      <w:r w:rsidR="00EC4D88">
        <w:rPr>
          <w:rFonts w:ascii="Arial" w:hAnsi="Arial"/>
          <w:sz w:val="20"/>
        </w:rPr>
        <w:t xml:space="preserve"> </w:t>
      </w:r>
      <w:r w:rsidR="00300FA5">
        <w:rPr>
          <w:rFonts w:ascii="Arial" w:hAnsi="Arial"/>
          <w:sz w:val="20"/>
        </w:rPr>
        <w:t xml:space="preserve">Mindeközben akár </w:t>
      </w:r>
      <w:r w:rsidR="0055127C" w:rsidRPr="004E564C">
        <w:rPr>
          <w:rFonts w:ascii="Arial" w:hAnsi="Arial"/>
          <w:sz w:val="20"/>
        </w:rPr>
        <w:t xml:space="preserve">több százezer </w:t>
      </w:r>
      <w:r w:rsidR="00300FA5" w:rsidRPr="004E564C">
        <w:rPr>
          <w:rFonts w:ascii="Arial" w:hAnsi="Arial"/>
          <w:sz w:val="20"/>
        </w:rPr>
        <w:t>km-t</w:t>
      </w:r>
      <w:r w:rsidR="00300FA5">
        <w:rPr>
          <w:rFonts w:ascii="Arial" w:hAnsi="Arial"/>
          <w:sz w:val="20"/>
        </w:rPr>
        <w:t xml:space="preserve"> is megtesznek, ezért különösen fo</w:t>
      </w:r>
      <w:r w:rsidR="0063734D">
        <w:rPr>
          <w:rFonts w:ascii="Arial" w:hAnsi="Arial"/>
          <w:sz w:val="20"/>
        </w:rPr>
        <w:t>ntos, hogy az autók abroncsai mindig</w:t>
      </w:r>
      <w:r w:rsidR="00300FA5">
        <w:rPr>
          <w:rFonts w:ascii="Arial" w:hAnsi="Arial"/>
          <w:sz w:val="20"/>
        </w:rPr>
        <w:t xml:space="preserve"> megfelelő állapotban legyenek. </w:t>
      </w:r>
      <w:r w:rsidR="0063734D">
        <w:rPr>
          <w:rFonts w:ascii="Arial" w:hAnsi="Arial"/>
          <w:sz w:val="20"/>
        </w:rPr>
        <w:t xml:space="preserve">A tatabányai vállalat </w:t>
      </w:r>
      <w:r w:rsidR="004B1781">
        <w:rPr>
          <w:rFonts w:ascii="Arial" w:hAnsi="Arial"/>
          <w:sz w:val="20"/>
        </w:rPr>
        <w:t xml:space="preserve">ebben is </w:t>
      </w:r>
      <w:r w:rsidR="00966949">
        <w:rPr>
          <w:rFonts w:ascii="Arial" w:hAnsi="Arial"/>
          <w:sz w:val="20"/>
        </w:rPr>
        <w:t>támogatni szeretné a</w:t>
      </w:r>
      <w:r w:rsidR="00840C25">
        <w:rPr>
          <w:rFonts w:ascii="Arial" w:hAnsi="Arial"/>
          <w:sz w:val="20"/>
        </w:rPr>
        <w:t xml:space="preserve"> szervezet munkatársai</w:t>
      </w:r>
      <w:r w:rsidR="00966949">
        <w:rPr>
          <w:rFonts w:ascii="Arial" w:hAnsi="Arial"/>
          <w:sz w:val="20"/>
        </w:rPr>
        <w:t>t: a cég a Segély</w:t>
      </w:r>
      <w:r w:rsidR="00A3530F">
        <w:rPr>
          <w:rFonts w:ascii="Arial" w:hAnsi="Arial"/>
          <w:sz w:val="20"/>
        </w:rPr>
        <w:t xml:space="preserve">szervezet teljes flottáját, </w:t>
      </w:r>
      <w:r w:rsidR="00966949">
        <w:rPr>
          <w:rFonts w:ascii="Arial" w:hAnsi="Arial"/>
          <w:sz w:val="20"/>
        </w:rPr>
        <w:t>azaz 30 autó</w:t>
      </w:r>
      <w:r w:rsidR="00A3530F">
        <w:rPr>
          <w:rFonts w:ascii="Arial" w:hAnsi="Arial"/>
          <w:sz w:val="20"/>
        </w:rPr>
        <w:t xml:space="preserve">ját </w:t>
      </w:r>
      <w:r w:rsidR="00840C25">
        <w:rPr>
          <w:rFonts w:ascii="Arial" w:hAnsi="Arial"/>
          <w:sz w:val="20"/>
        </w:rPr>
        <w:t xml:space="preserve">új gumiabroncsokkal </w:t>
      </w:r>
      <w:r w:rsidR="00A3530F">
        <w:rPr>
          <w:rFonts w:ascii="Arial" w:hAnsi="Arial"/>
          <w:sz w:val="20"/>
        </w:rPr>
        <w:t>látt</w:t>
      </w:r>
      <w:r w:rsidR="00966949">
        <w:rPr>
          <w:rFonts w:ascii="Arial" w:hAnsi="Arial"/>
          <w:sz w:val="20"/>
        </w:rPr>
        <w:t>a el, így összesen 120 darab</w:t>
      </w:r>
      <w:r w:rsidR="00A3530F">
        <w:rPr>
          <w:rFonts w:ascii="Arial" w:hAnsi="Arial"/>
          <w:sz w:val="20"/>
        </w:rPr>
        <w:t xml:space="preserve"> abroncsot adományoztak számuk</w:t>
      </w:r>
      <w:r w:rsidR="00966949">
        <w:rPr>
          <w:rFonts w:ascii="Arial" w:hAnsi="Arial"/>
          <w:sz w:val="20"/>
        </w:rPr>
        <w:t>ra.</w:t>
      </w:r>
    </w:p>
    <w:p w:rsidR="002E3AE0" w:rsidRDefault="002E3AE0" w:rsidP="00A7585F">
      <w:pPr>
        <w:jc w:val="both"/>
        <w:rPr>
          <w:rFonts w:ascii="Arial" w:hAnsi="Arial"/>
          <w:sz w:val="20"/>
        </w:rPr>
      </w:pPr>
    </w:p>
    <w:p w:rsidR="005B63BF" w:rsidRDefault="00281E34" w:rsidP="00A7585F">
      <w:pPr>
        <w:jc w:val="both"/>
        <w:rPr>
          <w:rFonts w:ascii="Arial" w:hAnsi="Arial"/>
          <w:i/>
          <w:sz w:val="20"/>
        </w:rPr>
      </w:pPr>
      <w:r>
        <w:rPr>
          <w:rFonts w:ascii="Arial" w:hAnsi="Arial"/>
          <w:sz w:val="20"/>
        </w:rPr>
        <w:t>„</w:t>
      </w:r>
      <w:r w:rsidR="005B63BF">
        <w:rPr>
          <w:rFonts w:ascii="Arial" w:hAnsi="Arial"/>
          <w:i/>
          <w:sz w:val="20"/>
        </w:rPr>
        <w:t>Az installációval és az abroncs adománnyal azokat szeretnénk támogatni</w:t>
      </w:r>
      <w:r w:rsidR="007177D6">
        <w:rPr>
          <w:rFonts w:ascii="Arial" w:hAnsi="Arial"/>
          <w:i/>
          <w:sz w:val="20"/>
        </w:rPr>
        <w:t>, aki</w:t>
      </w:r>
      <w:r w:rsidR="005B63BF">
        <w:rPr>
          <w:rFonts w:ascii="Arial" w:hAnsi="Arial"/>
          <w:i/>
          <w:sz w:val="20"/>
        </w:rPr>
        <w:t>k maguk</w:t>
      </w:r>
      <w:r w:rsidR="007177D6">
        <w:rPr>
          <w:rFonts w:ascii="Arial" w:hAnsi="Arial"/>
          <w:i/>
          <w:sz w:val="20"/>
        </w:rPr>
        <w:t xml:space="preserve"> is segít</w:t>
      </w:r>
      <w:r w:rsidR="005B63BF">
        <w:rPr>
          <w:rFonts w:ascii="Arial" w:hAnsi="Arial"/>
          <w:i/>
          <w:sz w:val="20"/>
        </w:rPr>
        <w:t>enek</w:t>
      </w:r>
      <w:r w:rsidR="007177D6">
        <w:rPr>
          <w:rFonts w:ascii="Arial" w:hAnsi="Arial"/>
          <w:i/>
          <w:sz w:val="20"/>
        </w:rPr>
        <w:t xml:space="preserve"> másokat</w:t>
      </w:r>
      <w:r>
        <w:rPr>
          <w:rFonts w:ascii="Arial" w:hAnsi="Arial"/>
          <w:sz w:val="20"/>
        </w:rPr>
        <w:t xml:space="preserve">” – mondta Topolcsik </w:t>
      </w:r>
      <w:r w:rsidR="002E3AE0">
        <w:rPr>
          <w:rFonts w:ascii="Arial" w:hAnsi="Arial"/>
          <w:sz w:val="20"/>
        </w:rPr>
        <w:t>Melinda</w:t>
      </w:r>
      <w:r>
        <w:rPr>
          <w:rFonts w:ascii="Arial" w:hAnsi="Arial"/>
          <w:sz w:val="20"/>
        </w:rPr>
        <w:t xml:space="preserve">, a </w:t>
      </w:r>
      <w:r w:rsidRPr="00281E34">
        <w:rPr>
          <w:rFonts w:ascii="Arial" w:hAnsi="Arial"/>
          <w:sz w:val="20"/>
        </w:rPr>
        <w:t>Bridgestone Tatabánya Termelő Kft. ügyvezető igazgatója</w:t>
      </w:r>
      <w:r>
        <w:rPr>
          <w:rFonts w:ascii="Arial" w:hAnsi="Arial"/>
          <w:sz w:val="20"/>
        </w:rPr>
        <w:t>. „</w:t>
      </w:r>
      <w:r w:rsidRPr="00B60ADB">
        <w:rPr>
          <w:rFonts w:ascii="Arial" w:hAnsi="Arial"/>
          <w:i/>
          <w:sz w:val="20"/>
        </w:rPr>
        <w:t>Bízunk abb</w:t>
      </w:r>
      <w:r w:rsidR="005B63BF">
        <w:rPr>
          <w:rFonts w:ascii="Arial" w:hAnsi="Arial"/>
          <w:i/>
          <w:sz w:val="20"/>
        </w:rPr>
        <w:t xml:space="preserve">an, hogy ezzel a hozzájárulással vállalatunk tud abban segíteni, hogy az adományvonalon keresztül befolyó támogatás nagyobb, </w:t>
      </w:r>
      <w:r w:rsidR="00840C25">
        <w:rPr>
          <w:rFonts w:ascii="Arial" w:hAnsi="Arial"/>
          <w:i/>
          <w:sz w:val="20"/>
        </w:rPr>
        <w:t>az abból vásárolt adományok</w:t>
      </w:r>
      <w:r w:rsidR="005B63BF">
        <w:rPr>
          <w:rFonts w:ascii="Arial" w:hAnsi="Arial"/>
          <w:i/>
          <w:sz w:val="20"/>
        </w:rPr>
        <w:t xml:space="preserve"> szállítás</w:t>
      </w:r>
      <w:r w:rsidR="00840C25">
        <w:rPr>
          <w:rFonts w:ascii="Arial" w:hAnsi="Arial"/>
          <w:i/>
          <w:sz w:val="20"/>
        </w:rPr>
        <w:t>a</w:t>
      </w:r>
      <w:r w:rsidR="005B63BF">
        <w:rPr>
          <w:rFonts w:ascii="Arial" w:hAnsi="Arial"/>
          <w:i/>
          <w:sz w:val="20"/>
        </w:rPr>
        <w:t xml:space="preserve"> pedig zökkenőmentes</w:t>
      </w:r>
      <w:r w:rsidR="00840C25">
        <w:rPr>
          <w:rFonts w:ascii="Arial" w:hAnsi="Arial"/>
          <w:i/>
          <w:sz w:val="20"/>
        </w:rPr>
        <w:t xml:space="preserve"> és biztonságos</w:t>
      </w:r>
      <w:r w:rsidR="005B63BF">
        <w:rPr>
          <w:rFonts w:ascii="Arial" w:hAnsi="Arial"/>
          <w:i/>
          <w:sz w:val="20"/>
        </w:rPr>
        <w:t xml:space="preserve"> lehessen.</w:t>
      </w:r>
    </w:p>
    <w:p w:rsidR="002E3AE0" w:rsidRDefault="00281E34" w:rsidP="00A7585F">
      <w:pPr>
        <w:jc w:val="both"/>
        <w:rPr>
          <w:rFonts w:ascii="Arial" w:hAnsi="Arial"/>
          <w:sz w:val="20"/>
        </w:rPr>
      </w:pPr>
      <w:r w:rsidRPr="00B60ADB">
        <w:rPr>
          <w:rFonts w:ascii="Arial" w:hAnsi="Arial"/>
          <w:i/>
          <w:sz w:val="20"/>
        </w:rPr>
        <w:t xml:space="preserve"> </w:t>
      </w:r>
    </w:p>
    <w:p w:rsidR="002E3AE0" w:rsidRPr="0064359F" w:rsidRDefault="00566DC3" w:rsidP="004C37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>„</w:t>
      </w:r>
      <w:r w:rsidRPr="00AB0CD8">
        <w:rPr>
          <w:rFonts w:ascii="Arial" w:hAnsi="Arial"/>
          <w:i/>
          <w:sz w:val="20"/>
        </w:rPr>
        <w:t>Nagy örömmel fogadtuk a Bridgestone felajánlását, hiszen</w:t>
      </w:r>
      <w:r w:rsidR="00D85763" w:rsidRPr="00AB0CD8">
        <w:rPr>
          <w:rFonts w:ascii="Arial" w:hAnsi="Arial"/>
          <w:i/>
          <w:sz w:val="20"/>
        </w:rPr>
        <w:t xml:space="preserve"> </w:t>
      </w:r>
      <w:r w:rsidR="0055127C">
        <w:rPr>
          <w:rFonts w:ascii="Arial" w:hAnsi="Arial"/>
          <w:i/>
          <w:sz w:val="20"/>
        </w:rPr>
        <w:t>országos és nemzetközi</w:t>
      </w:r>
      <w:r w:rsidR="00D85763" w:rsidRPr="00AB0CD8">
        <w:rPr>
          <w:rFonts w:ascii="Arial" w:hAnsi="Arial"/>
          <w:i/>
          <w:sz w:val="20"/>
        </w:rPr>
        <w:t xml:space="preserve"> tevékenység</w:t>
      </w:r>
      <w:r w:rsidR="0055127C">
        <w:rPr>
          <w:rFonts w:ascii="Arial" w:hAnsi="Arial"/>
          <w:i/>
          <w:sz w:val="20"/>
        </w:rPr>
        <w:t xml:space="preserve">ünk </w:t>
      </w:r>
      <w:r w:rsidR="00426379" w:rsidRPr="00AB0CD8">
        <w:rPr>
          <w:rFonts w:ascii="Arial" w:hAnsi="Arial"/>
          <w:i/>
          <w:sz w:val="20"/>
        </w:rPr>
        <w:t xml:space="preserve">során </w:t>
      </w:r>
      <w:r w:rsidR="00DA70E8" w:rsidRPr="00AB0CD8">
        <w:rPr>
          <w:rFonts w:ascii="Arial" w:hAnsi="Arial"/>
          <w:i/>
          <w:sz w:val="20"/>
        </w:rPr>
        <w:t>sokat</w:t>
      </w:r>
      <w:r w:rsidR="00DA70E8">
        <w:rPr>
          <w:rFonts w:ascii="Arial" w:hAnsi="Arial"/>
          <w:i/>
          <w:sz w:val="20"/>
        </w:rPr>
        <w:t xml:space="preserve"> vagyunk</w:t>
      </w:r>
      <w:r w:rsidR="00840C25">
        <w:rPr>
          <w:rFonts w:ascii="Arial" w:hAnsi="Arial"/>
          <w:i/>
          <w:sz w:val="20"/>
        </w:rPr>
        <w:t xml:space="preserve"> úton</w:t>
      </w:r>
      <w:r w:rsidR="00F87E66">
        <w:rPr>
          <w:rFonts w:ascii="Arial" w:hAnsi="Arial"/>
          <w:i/>
          <w:sz w:val="20"/>
        </w:rPr>
        <w:t>, számos munkatársunk dolgozik az adományok célba juttatásán</w:t>
      </w:r>
      <w:r w:rsidR="00AB0CD8">
        <w:rPr>
          <w:rFonts w:ascii="Arial" w:hAnsi="Arial"/>
          <w:sz w:val="20"/>
        </w:rPr>
        <w:t>”</w:t>
      </w:r>
      <w:r w:rsidR="00D85763">
        <w:rPr>
          <w:rFonts w:ascii="Arial" w:hAnsi="Arial"/>
          <w:sz w:val="20"/>
        </w:rPr>
        <w:t xml:space="preserve"> – fogalmazott </w:t>
      </w:r>
      <w:r w:rsidR="002E3AE0">
        <w:rPr>
          <w:rFonts w:ascii="Arial" w:hAnsi="Arial"/>
          <w:sz w:val="20"/>
        </w:rPr>
        <w:t>Lehel László</w:t>
      </w:r>
      <w:r w:rsidR="004C3742">
        <w:rPr>
          <w:rFonts w:ascii="Arial" w:hAnsi="Arial"/>
          <w:sz w:val="20"/>
        </w:rPr>
        <w:t xml:space="preserve">, az </w:t>
      </w:r>
      <w:r w:rsidR="00426379">
        <w:rPr>
          <w:rFonts w:ascii="Arial" w:hAnsi="Arial"/>
          <w:sz w:val="20"/>
        </w:rPr>
        <w:t>Ökumen</w:t>
      </w:r>
      <w:r w:rsidR="004C3742" w:rsidRPr="004C3742">
        <w:rPr>
          <w:rFonts w:ascii="Arial" w:hAnsi="Arial"/>
          <w:sz w:val="20"/>
        </w:rPr>
        <w:t>ikus Segélyszervezet</w:t>
      </w:r>
      <w:r w:rsidR="002E3AE0">
        <w:rPr>
          <w:rFonts w:ascii="Arial" w:hAnsi="Arial"/>
          <w:sz w:val="20"/>
        </w:rPr>
        <w:t xml:space="preserve"> </w:t>
      </w:r>
      <w:r w:rsidR="004C3742">
        <w:rPr>
          <w:rFonts w:ascii="Arial" w:hAnsi="Arial"/>
          <w:sz w:val="20"/>
        </w:rPr>
        <w:t>e</w:t>
      </w:r>
      <w:r w:rsidR="004C3742" w:rsidRPr="004C3742">
        <w:rPr>
          <w:rFonts w:ascii="Arial" w:hAnsi="Arial"/>
          <w:sz w:val="20"/>
        </w:rPr>
        <w:t>lnök-igazgató</w:t>
      </w:r>
      <w:r w:rsidR="00D85763">
        <w:rPr>
          <w:rFonts w:ascii="Arial" w:hAnsi="Arial"/>
          <w:sz w:val="20"/>
        </w:rPr>
        <w:t>ja</w:t>
      </w:r>
      <w:r w:rsidR="00D85763" w:rsidRPr="0064359F">
        <w:rPr>
          <w:rFonts w:ascii="Arial" w:hAnsi="Arial"/>
          <w:sz w:val="20"/>
          <w:szCs w:val="20"/>
        </w:rPr>
        <w:t>.</w:t>
      </w:r>
      <w:r w:rsidR="0064359F" w:rsidRPr="0064359F">
        <w:rPr>
          <w:sz w:val="20"/>
          <w:szCs w:val="20"/>
        </w:rPr>
        <w:t xml:space="preserve"> </w:t>
      </w:r>
      <w:r w:rsidR="0064359F" w:rsidRPr="0064359F">
        <w:rPr>
          <w:rFonts w:ascii="Arial" w:hAnsi="Arial" w:cs="Arial"/>
          <w:sz w:val="20"/>
          <w:szCs w:val="20"/>
        </w:rPr>
        <w:t>„</w:t>
      </w:r>
      <w:r w:rsidR="0064359F" w:rsidRPr="0064359F">
        <w:rPr>
          <w:rFonts w:ascii="Arial" w:hAnsi="Arial" w:cs="Arial"/>
          <w:i/>
          <w:sz w:val="20"/>
          <w:szCs w:val="20"/>
        </w:rPr>
        <w:t xml:space="preserve">Az adventi </w:t>
      </w:r>
      <w:r w:rsidR="00946845">
        <w:rPr>
          <w:rFonts w:ascii="Arial" w:hAnsi="Arial" w:cs="Arial"/>
          <w:i/>
          <w:sz w:val="20"/>
          <w:szCs w:val="20"/>
        </w:rPr>
        <w:t xml:space="preserve">adománygyűjtés </w:t>
      </w:r>
      <w:r w:rsidR="0064359F" w:rsidRPr="0064359F">
        <w:rPr>
          <w:rFonts w:ascii="Arial" w:hAnsi="Arial" w:cs="Arial"/>
          <w:i/>
          <w:sz w:val="20"/>
          <w:szCs w:val="20"/>
        </w:rPr>
        <w:t>évről évre egyre nagyobb segítséget jelent szervezetün</w:t>
      </w:r>
      <w:r w:rsidR="0064359F">
        <w:rPr>
          <w:rFonts w:ascii="Arial" w:hAnsi="Arial" w:cs="Arial"/>
          <w:i/>
          <w:sz w:val="20"/>
          <w:szCs w:val="20"/>
        </w:rPr>
        <w:t>k működése</w:t>
      </w:r>
      <w:r w:rsidR="0064359F" w:rsidRPr="0064359F">
        <w:rPr>
          <w:rFonts w:ascii="Arial" w:hAnsi="Arial" w:cs="Arial"/>
          <w:i/>
          <w:sz w:val="20"/>
          <w:szCs w:val="20"/>
        </w:rPr>
        <w:t xml:space="preserve"> és fejlesztés</w:t>
      </w:r>
      <w:r w:rsidR="0064359F">
        <w:rPr>
          <w:rFonts w:ascii="Arial" w:hAnsi="Arial" w:cs="Arial"/>
          <w:i/>
          <w:sz w:val="20"/>
          <w:szCs w:val="20"/>
        </w:rPr>
        <w:t>e szempontjából</w:t>
      </w:r>
      <w:r w:rsidR="00CA375E">
        <w:rPr>
          <w:rFonts w:ascii="Arial" w:hAnsi="Arial" w:cs="Arial"/>
          <w:i/>
          <w:sz w:val="20"/>
          <w:szCs w:val="20"/>
        </w:rPr>
        <w:t xml:space="preserve">. A Bridgestone adománya pedig ahhoz járul hozzá, hogy </w:t>
      </w:r>
      <w:r w:rsidR="00F87E66">
        <w:rPr>
          <w:rFonts w:ascii="Arial" w:hAnsi="Arial" w:cs="Arial"/>
          <w:i/>
          <w:sz w:val="20"/>
          <w:szCs w:val="20"/>
        </w:rPr>
        <w:t xml:space="preserve">logisztikai </w:t>
      </w:r>
      <w:r w:rsidR="00CA375E">
        <w:rPr>
          <w:rFonts w:ascii="Arial" w:hAnsi="Arial" w:cs="Arial"/>
          <w:i/>
          <w:sz w:val="20"/>
          <w:szCs w:val="20"/>
        </w:rPr>
        <w:t>költség</w:t>
      </w:r>
      <w:r w:rsidR="00F87E66">
        <w:rPr>
          <w:rFonts w:ascii="Arial" w:hAnsi="Arial" w:cs="Arial"/>
          <w:i/>
          <w:sz w:val="20"/>
          <w:szCs w:val="20"/>
        </w:rPr>
        <w:t>ei</w:t>
      </w:r>
      <w:r w:rsidR="00CA375E">
        <w:rPr>
          <w:rFonts w:ascii="Arial" w:hAnsi="Arial" w:cs="Arial"/>
          <w:i/>
          <w:sz w:val="20"/>
          <w:szCs w:val="20"/>
        </w:rPr>
        <w:t>nk csökkentésével még hatékonyabban támogathassuk a rászorulókat</w:t>
      </w:r>
      <w:r w:rsidR="0064359F" w:rsidRPr="0064359F">
        <w:rPr>
          <w:rFonts w:ascii="Arial" w:hAnsi="Arial" w:cs="Arial"/>
          <w:sz w:val="20"/>
          <w:szCs w:val="20"/>
        </w:rPr>
        <w:t>”</w:t>
      </w:r>
      <w:r w:rsidR="0064359F">
        <w:rPr>
          <w:rFonts w:ascii="Arial" w:hAnsi="Arial" w:cs="Arial"/>
          <w:sz w:val="20"/>
          <w:szCs w:val="20"/>
        </w:rPr>
        <w:t xml:space="preserve"> – tette hozzá.</w:t>
      </w:r>
    </w:p>
    <w:p w:rsidR="00D71BF9" w:rsidRDefault="00D71BF9" w:rsidP="00D71BF9">
      <w:pPr>
        <w:jc w:val="both"/>
        <w:rPr>
          <w:rFonts w:ascii="Arial" w:hAnsi="Arial" w:cs="Arial"/>
          <w:bCs/>
          <w:sz w:val="20"/>
          <w:szCs w:val="20"/>
        </w:rPr>
      </w:pPr>
    </w:p>
    <w:p w:rsidR="000F7490" w:rsidRDefault="00E162A4" w:rsidP="00142C06">
      <w:pPr>
        <w:jc w:val="both"/>
        <w:rPr>
          <w:rFonts w:ascii="Arial" w:hAnsi="Arial"/>
          <w:sz w:val="20"/>
          <w:szCs w:val="20"/>
        </w:rPr>
      </w:pPr>
      <w:r w:rsidRPr="00E162A4">
        <w:rPr>
          <w:rFonts w:ascii="Arial" w:hAnsi="Arial"/>
          <w:sz w:val="20"/>
          <w:szCs w:val="20"/>
        </w:rPr>
        <w:t xml:space="preserve">Az 1991-ben alapított Ökumenikus Segélyszervezet Magyarország egyik legnagyobb, nemzetközileg is elismert karitatív szervezete. Az alapító egyházak összefogása ma már szakemberek, önkéntesek, adományozók és felelős vállalati partnerek egyre bővülő közösségeként segíti a bajbajutottakat és nélkülözőket. A Segélyszervezet a nemzetiségi, vallási és világnézeti hovatartozásra való tekintet nélkül, a legszigorúbb szakmai és átláthatósági követelményeknek megfelelve nyújt segítséget a rászorulóknak Magyarországon, a Kárpát-medencében és a nemzetközi közösség részeként. A </w:t>
      </w:r>
      <w:proofErr w:type="spellStart"/>
      <w:r w:rsidRPr="00E162A4">
        <w:rPr>
          <w:rFonts w:ascii="Arial" w:hAnsi="Arial"/>
          <w:sz w:val="20"/>
          <w:szCs w:val="20"/>
        </w:rPr>
        <w:t>szeretet</w:t>
      </w:r>
      <w:proofErr w:type="gramStart"/>
      <w:r w:rsidRPr="00E162A4">
        <w:rPr>
          <w:rFonts w:ascii="Arial" w:hAnsi="Arial"/>
          <w:sz w:val="20"/>
          <w:szCs w:val="20"/>
        </w:rPr>
        <w:t>.éhség</w:t>
      </w:r>
      <w:proofErr w:type="spellEnd"/>
      <w:proofErr w:type="gramEnd"/>
      <w:r w:rsidRPr="00E162A4">
        <w:rPr>
          <w:rFonts w:ascii="Arial" w:hAnsi="Arial"/>
          <w:sz w:val="20"/>
          <w:szCs w:val="20"/>
        </w:rPr>
        <w:t>. Országos Adventi Pénzadománygyűjt</w:t>
      </w:r>
      <w:r>
        <w:rPr>
          <w:rFonts w:ascii="Arial" w:hAnsi="Arial"/>
          <w:sz w:val="20"/>
          <w:szCs w:val="20"/>
        </w:rPr>
        <w:t>és</w:t>
      </w:r>
      <w:r w:rsidRPr="00E162A4">
        <w:rPr>
          <w:rFonts w:ascii="Arial" w:hAnsi="Arial"/>
          <w:sz w:val="20"/>
          <w:szCs w:val="20"/>
        </w:rPr>
        <w:t xml:space="preserve"> december 31-ig folytatódik, a szervezet továbbra is köszönettel fogadja a felajánlásokat!</w:t>
      </w:r>
    </w:p>
    <w:p w:rsidR="00F734CB" w:rsidRDefault="00F734CB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p w:rsidR="00330E94" w:rsidRPr="002E3AE0" w:rsidRDefault="00330E94" w:rsidP="00142C06">
      <w:pPr>
        <w:jc w:val="both"/>
        <w:rPr>
          <w:rFonts w:ascii="Arial" w:hAnsi="Arial"/>
          <w:sz w:val="20"/>
          <w:szCs w:val="20"/>
        </w:rPr>
      </w:pPr>
      <w:bookmarkStart w:id="0" w:name="_GoBack"/>
      <w:bookmarkEnd w:id="0"/>
    </w:p>
    <w:p w:rsidR="006F5141" w:rsidRPr="006F5141" w:rsidRDefault="006F5141" w:rsidP="006F5141">
      <w:pPr>
        <w:jc w:val="both"/>
        <w:rPr>
          <w:rFonts w:ascii="Arial" w:hAnsi="Arial" w:cs="Arial"/>
          <w:sz w:val="18"/>
          <w:szCs w:val="18"/>
        </w:rPr>
      </w:pPr>
      <w:r w:rsidRPr="006F5141">
        <w:rPr>
          <w:rFonts w:ascii="Arial" w:hAnsi="Arial" w:cs="Arial"/>
          <w:b/>
          <w:sz w:val="18"/>
          <w:szCs w:val="18"/>
          <w:u w:val="single"/>
        </w:rPr>
        <w:t>További információkért keressen bennünket:</w:t>
      </w:r>
    </w:p>
    <w:tbl>
      <w:tblPr>
        <w:tblW w:w="9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29"/>
        <w:gridCol w:w="4926"/>
      </w:tblGrid>
      <w:tr w:rsidR="006F5141" w:rsidRPr="006F5141" w:rsidTr="0049488C">
        <w:tc>
          <w:tcPr>
            <w:tcW w:w="4929" w:type="dxa"/>
          </w:tcPr>
          <w:p w:rsidR="006F5141" w:rsidRPr="006F5141" w:rsidRDefault="006F5141" w:rsidP="0049488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F5141">
              <w:rPr>
                <w:rFonts w:ascii="Arial" w:hAnsi="Arial" w:cs="Arial"/>
                <w:b/>
                <w:sz w:val="18"/>
                <w:szCs w:val="18"/>
              </w:rPr>
              <w:t>Piskóti Attila</w:t>
            </w:r>
          </w:p>
          <w:p w:rsidR="006F5141" w:rsidRPr="006F5141" w:rsidRDefault="006F5141" w:rsidP="0049488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F5141">
              <w:rPr>
                <w:rFonts w:ascii="Arial" w:hAnsi="Arial" w:cs="Arial"/>
                <w:sz w:val="18"/>
                <w:szCs w:val="18"/>
              </w:rPr>
              <w:t>Premier Next Communications</w:t>
            </w:r>
          </w:p>
          <w:p w:rsidR="006F5141" w:rsidRPr="006F5141" w:rsidRDefault="006F5141" w:rsidP="0049488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F5141">
              <w:rPr>
                <w:rFonts w:ascii="Arial" w:hAnsi="Arial" w:cs="Arial"/>
                <w:sz w:val="18"/>
                <w:szCs w:val="18"/>
              </w:rPr>
              <w:t>Tel: 1/483-1860</w:t>
            </w:r>
          </w:p>
          <w:p w:rsidR="006F5141" w:rsidRPr="006F5141" w:rsidRDefault="006F5141" w:rsidP="0049488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F5141">
              <w:rPr>
                <w:rFonts w:ascii="Arial" w:hAnsi="Arial" w:cs="Arial"/>
                <w:sz w:val="18"/>
                <w:szCs w:val="18"/>
              </w:rPr>
              <w:t xml:space="preserve">Email: </w:t>
            </w:r>
            <w:hyperlink r:id="rId14" w:history="1">
              <w:r w:rsidRPr="006F5141">
                <w:rPr>
                  <w:rStyle w:val="Hiperhivatkozs"/>
                  <w:rFonts w:ascii="Arial" w:hAnsi="Arial" w:cs="Arial"/>
                  <w:sz w:val="18"/>
                  <w:szCs w:val="18"/>
                </w:rPr>
                <w:t>piskoti@premiercom.hu</w:t>
              </w:r>
            </w:hyperlink>
            <w:r w:rsidRPr="006F514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926" w:type="dxa"/>
          </w:tcPr>
          <w:p w:rsidR="006F5141" w:rsidRPr="006F5141" w:rsidRDefault="006F5141" w:rsidP="0049488C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F5141">
              <w:rPr>
                <w:rFonts w:ascii="Arial" w:hAnsi="Arial" w:cs="Arial"/>
                <w:b/>
                <w:sz w:val="18"/>
                <w:szCs w:val="18"/>
              </w:rPr>
              <w:t>Tölgyi Krisztina</w:t>
            </w:r>
          </w:p>
          <w:p w:rsidR="006F5141" w:rsidRPr="006F5141" w:rsidRDefault="006F5141" w:rsidP="0049488C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6F5141">
              <w:rPr>
                <w:rFonts w:ascii="Arial" w:hAnsi="Arial" w:cs="Arial"/>
                <w:sz w:val="18"/>
                <w:szCs w:val="18"/>
              </w:rPr>
              <w:t>Premier Next Communications</w:t>
            </w:r>
          </w:p>
          <w:p w:rsidR="006F5141" w:rsidRPr="006F5141" w:rsidRDefault="006F5141" w:rsidP="0049488C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6F5141">
              <w:rPr>
                <w:rFonts w:ascii="Arial" w:hAnsi="Arial" w:cs="Arial"/>
                <w:sz w:val="18"/>
                <w:szCs w:val="18"/>
              </w:rPr>
              <w:t>Tel: 30/915-9002</w:t>
            </w:r>
          </w:p>
          <w:p w:rsidR="006F5141" w:rsidRPr="006F5141" w:rsidRDefault="006F5141" w:rsidP="0049488C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6F5141">
              <w:rPr>
                <w:rFonts w:ascii="Arial" w:hAnsi="Arial" w:cs="Arial"/>
                <w:sz w:val="18"/>
                <w:szCs w:val="18"/>
              </w:rPr>
              <w:t xml:space="preserve">Email: </w:t>
            </w:r>
            <w:hyperlink r:id="rId15">
              <w:r w:rsidRPr="006F5141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sajto@premiercom.hu</w:t>
              </w:r>
            </w:hyperlink>
          </w:p>
        </w:tc>
      </w:tr>
    </w:tbl>
    <w:p w:rsidR="006F5141" w:rsidRPr="006F5141" w:rsidRDefault="006F5141" w:rsidP="006F5141">
      <w:pPr>
        <w:spacing w:line="264" w:lineRule="auto"/>
        <w:jc w:val="both"/>
        <w:rPr>
          <w:rFonts w:ascii="Arial" w:hAnsi="Arial" w:cs="Arial"/>
          <w:sz w:val="18"/>
          <w:szCs w:val="18"/>
        </w:rPr>
      </w:pPr>
    </w:p>
    <w:p w:rsidR="006F5141" w:rsidRPr="006F5141" w:rsidRDefault="006F5141" w:rsidP="006F5141">
      <w:pPr>
        <w:spacing w:line="264" w:lineRule="auto"/>
        <w:jc w:val="both"/>
        <w:rPr>
          <w:rFonts w:ascii="Arial" w:hAnsi="Arial" w:cs="Arial"/>
          <w:sz w:val="18"/>
          <w:szCs w:val="18"/>
        </w:rPr>
      </w:pPr>
    </w:p>
    <w:p w:rsidR="006F5141" w:rsidRPr="006F5141" w:rsidRDefault="006F5141" w:rsidP="006F5141">
      <w:pPr>
        <w:rPr>
          <w:rFonts w:ascii="Arial" w:hAnsi="Arial" w:cs="Arial"/>
          <w:b/>
          <w:i/>
          <w:sz w:val="18"/>
          <w:szCs w:val="18"/>
          <w:u w:val="single"/>
        </w:rPr>
      </w:pPr>
      <w:r w:rsidRPr="006F5141">
        <w:rPr>
          <w:rFonts w:ascii="Arial" w:hAnsi="Arial" w:cs="Arial"/>
          <w:b/>
          <w:i/>
          <w:sz w:val="18"/>
          <w:szCs w:val="18"/>
          <w:u w:val="single"/>
        </w:rPr>
        <w:t>A Bridgestone-ról</w:t>
      </w:r>
    </w:p>
    <w:p w:rsidR="006F5141" w:rsidRPr="006F5141" w:rsidRDefault="006F5141" w:rsidP="006F5141">
      <w:pPr>
        <w:jc w:val="both"/>
        <w:rPr>
          <w:rFonts w:ascii="Arial" w:hAnsi="Arial" w:cs="Arial"/>
          <w:i/>
          <w:sz w:val="18"/>
          <w:szCs w:val="18"/>
        </w:rPr>
      </w:pPr>
      <w:r w:rsidRPr="006F5141">
        <w:rPr>
          <w:rFonts w:ascii="Arial" w:hAnsi="Arial" w:cs="Arial"/>
          <w:i/>
          <w:sz w:val="18"/>
          <w:szCs w:val="18"/>
        </w:rPr>
        <w:t xml:space="preserve">A Bridgestone Corporation-t, a világ piacvezető gumiabroncs és gumitermék vállalatát, 1931-ben alapította </w:t>
      </w:r>
      <w:proofErr w:type="spellStart"/>
      <w:r w:rsidRPr="006F5141">
        <w:rPr>
          <w:rFonts w:ascii="Arial" w:hAnsi="Arial" w:cs="Arial"/>
          <w:i/>
          <w:sz w:val="18"/>
          <w:szCs w:val="18"/>
        </w:rPr>
        <w:t>Shojiro</w:t>
      </w:r>
      <w:proofErr w:type="spellEnd"/>
      <w:r w:rsidRPr="006F5141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6F5141">
        <w:rPr>
          <w:rFonts w:ascii="Arial" w:hAnsi="Arial" w:cs="Arial"/>
          <w:i/>
          <w:sz w:val="18"/>
          <w:szCs w:val="18"/>
        </w:rPr>
        <w:t>Ishibashi</w:t>
      </w:r>
      <w:proofErr w:type="spellEnd"/>
      <w:r w:rsidRPr="006F5141">
        <w:rPr>
          <w:rFonts w:ascii="Arial" w:hAnsi="Arial" w:cs="Arial"/>
          <w:i/>
          <w:sz w:val="18"/>
          <w:szCs w:val="18"/>
        </w:rPr>
        <w:t>. A cég megörökölte alapítója nevét: az „</w:t>
      </w:r>
      <w:proofErr w:type="spellStart"/>
      <w:r w:rsidRPr="006F5141">
        <w:rPr>
          <w:rFonts w:ascii="Arial" w:hAnsi="Arial" w:cs="Arial"/>
          <w:i/>
          <w:sz w:val="18"/>
          <w:szCs w:val="18"/>
        </w:rPr>
        <w:t>ishi</w:t>
      </w:r>
      <w:proofErr w:type="spellEnd"/>
      <w:r w:rsidRPr="006F5141">
        <w:rPr>
          <w:rFonts w:ascii="Arial" w:hAnsi="Arial" w:cs="Arial"/>
          <w:i/>
          <w:sz w:val="18"/>
          <w:szCs w:val="18"/>
        </w:rPr>
        <w:t>” japánul „követ” jelent, míg a „</w:t>
      </w:r>
      <w:proofErr w:type="spellStart"/>
      <w:r w:rsidRPr="006F5141">
        <w:rPr>
          <w:rFonts w:ascii="Arial" w:hAnsi="Arial" w:cs="Arial"/>
          <w:i/>
          <w:sz w:val="18"/>
          <w:szCs w:val="18"/>
        </w:rPr>
        <w:t>bashi</w:t>
      </w:r>
      <w:proofErr w:type="spellEnd"/>
      <w:r w:rsidRPr="006F5141">
        <w:rPr>
          <w:rFonts w:ascii="Arial" w:hAnsi="Arial" w:cs="Arial"/>
          <w:i/>
          <w:sz w:val="18"/>
          <w:szCs w:val="18"/>
        </w:rPr>
        <w:t>” japán jelentése „híd”. Bridgestone küldetése a cég alapítása óta változatlan: „Kimagasló minőséggel szolgálni a társadalmat”.</w:t>
      </w:r>
    </w:p>
    <w:p w:rsidR="006F5141" w:rsidRPr="006F5141" w:rsidRDefault="006F5141" w:rsidP="006F5141">
      <w:pPr>
        <w:jc w:val="both"/>
        <w:rPr>
          <w:rFonts w:ascii="Arial" w:hAnsi="Arial" w:cs="Arial"/>
          <w:i/>
          <w:sz w:val="18"/>
          <w:szCs w:val="18"/>
        </w:rPr>
      </w:pPr>
    </w:p>
    <w:p w:rsidR="006F5141" w:rsidRPr="006F5141" w:rsidRDefault="006F5141" w:rsidP="006F5141">
      <w:pPr>
        <w:jc w:val="both"/>
        <w:rPr>
          <w:rFonts w:ascii="Arial" w:hAnsi="Arial" w:cs="Arial"/>
          <w:i/>
          <w:sz w:val="18"/>
          <w:szCs w:val="18"/>
        </w:rPr>
      </w:pPr>
      <w:r w:rsidRPr="006F5141">
        <w:rPr>
          <w:rFonts w:ascii="Arial" w:hAnsi="Arial" w:cs="Arial"/>
          <w:i/>
          <w:sz w:val="18"/>
          <w:szCs w:val="18"/>
        </w:rPr>
        <w:t>A 2016-os értékesítési adatok alapján a Bridgestone Corporation a világ legnagyobb gumiabroncs és gumitermék gyártó vállalata. A konszern és leányvállalatai a világ 25 országában 180 gyárat üzemeltetnek és több mint 144.000 munkatársat foglalkoztatnak, termékeit pedig több mint 150 országban értékesítik.</w:t>
      </w:r>
    </w:p>
    <w:p w:rsidR="006F5141" w:rsidRPr="006F5141" w:rsidRDefault="006F5141" w:rsidP="006F5141">
      <w:pPr>
        <w:jc w:val="both"/>
        <w:rPr>
          <w:rFonts w:ascii="Arial" w:hAnsi="Arial" w:cs="Arial"/>
          <w:i/>
          <w:sz w:val="18"/>
          <w:szCs w:val="18"/>
        </w:rPr>
      </w:pPr>
    </w:p>
    <w:p w:rsidR="006F5141" w:rsidRPr="006F5141" w:rsidRDefault="006F5141" w:rsidP="006F5141">
      <w:pPr>
        <w:jc w:val="both"/>
        <w:rPr>
          <w:rFonts w:ascii="Arial" w:hAnsi="Arial" w:cs="Arial"/>
          <w:i/>
          <w:sz w:val="18"/>
          <w:szCs w:val="18"/>
        </w:rPr>
      </w:pPr>
      <w:r w:rsidRPr="006F5141">
        <w:rPr>
          <w:rFonts w:ascii="Arial" w:hAnsi="Arial" w:cs="Arial"/>
          <w:i/>
          <w:sz w:val="18"/>
          <w:szCs w:val="18"/>
        </w:rPr>
        <w:t>A Bridgestone rendkívül széles termékportfólióval rendelkezik. A termékköre 84%-át különböző gumiabroncsok alkotják, míg kínálatának fennmaradó 16%-át gépkocsik gumi alkatrészei, ipari gumitermékek vegyszerek, illetve sporttermékek alkotják.</w:t>
      </w:r>
    </w:p>
    <w:p w:rsidR="006F5141" w:rsidRPr="006F5141" w:rsidRDefault="006F5141" w:rsidP="006F5141">
      <w:pPr>
        <w:jc w:val="both"/>
        <w:rPr>
          <w:rFonts w:ascii="Arial" w:hAnsi="Arial" w:cs="Arial"/>
          <w:i/>
          <w:sz w:val="18"/>
          <w:szCs w:val="18"/>
        </w:rPr>
      </w:pPr>
    </w:p>
    <w:p w:rsidR="006F5141" w:rsidRPr="006F5141" w:rsidRDefault="006F5141" w:rsidP="006F5141">
      <w:pPr>
        <w:rPr>
          <w:rFonts w:ascii="Arial" w:hAnsi="Arial" w:cs="Arial"/>
          <w:b/>
          <w:i/>
          <w:sz w:val="18"/>
          <w:szCs w:val="18"/>
          <w:u w:val="single"/>
        </w:rPr>
      </w:pPr>
      <w:r w:rsidRPr="006F5141">
        <w:rPr>
          <w:rFonts w:ascii="Arial" w:hAnsi="Arial" w:cs="Arial"/>
          <w:b/>
          <w:i/>
          <w:sz w:val="18"/>
          <w:szCs w:val="18"/>
          <w:u w:val="single"/>
        </w:rPr>
        <w:t>A Bridgestone Europe-ról</w:t>
      </w:r>
    </w:p>
    <w:p w:rsidR="006F5141" w:rsidRPr="006F5141" w:rsidRDefault="006F5141" w:rsidP="006F5141">
      <w:pPr>
        <w:jc w:val="both"/>
        <w:rPr>
          <w:rFonts w:ascii="Arial" w:hAnsi="Arial" w:cs="Arial"/>
          <w:i/>
          <w:sz w:val="18"/>
          <w:szCs w:val="18"/>
        </w:rPr>
      </w:pPr>
      <w:r w:rsidRPr="006F5141">
        <w:rPr>
          <w:rFonts w:ascii="Arial" w:hAnsi="Arial" w:cs="Arial"/>
          <w:i/>
          <w:sz w:val="18"/>
          <w:szCs w:val="18"/>
        </w:rPr>
        <w:t>A brüsszeli központú Bridgestone Europe (BSEU) a tokiói központú Bridgestone Corporation leányvállalata. A cég a régió több mint 60 országában, összesen több mint 18.200 főt foglalkoztat, valamint 14 gumiabroncs és gumitermék gyárat, egy kiemelt K+F központot és egy tesztközpontot működtet.</w:t>
      </w:r>
    </w:p>
    <w:p w:rsidR="006F5141" w:rsidRPr="006F5141" w:rsidRDefault="006F5141" w:rsidP="006F5141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6F5141" w:rsidRPr="006F5141" w:rsidRDefault="006F5141" w:rsidP="006F5141">
      <w:pPr>
        <w:rPr>
          <w:rFonts w:ascii="Arial" w:hAnsi="Arial" w:cs="Arial"/>
          <w:b/>
          <w:i/>
          <w:sz w:val="18"/>
          <w:szCs w:val="18"/>
          <w:u w:val="single"/>
        </w:rPr>
      </w:pPr>
      <w:r w:rsidRPr="006F5141">
        <w:rPr>
          <w:rFonts w:ascii="Arial" w:hAnsi="Arial" w:cs="Arial"/>
          <w:b/>
          <w:i/>
          <w:sz w:val="18"/>
          <w:szCs w:val="18"/>
          <w:u w:val="single"/>
        </w:rPr>
        <w:t>A Bridgestone Tatabánya Termelő Kft-ről</w:t>
      </w:r>
    </w:p>
    <w:p w:rsidR="006F5141" w:rsidRPr="006F5141" w:rsidRDefault="006F5141" w:rsidP="006F5141">
      <w:pPr>
        <w:spacing w:line="264" w:lineRule="auto"/>
        <w:jc w:val="both"/>
        <w:rPr>
          <w:rFonts w:ascii="Arial" w:hAnsi="Arial" w:cs="Arial"/>
          <w:i/>
          <w:sz w:val="18"/>
          <w:szCs w:val="18"/>
        </w:rPr>
      </w:pPr>
      <w:r w:rsidRPr="006F5141">
        <w:rPr>
          <w:rFonts w:ascii="Arial" w:hAnsi="Arial" w:cs="Arial"/>
          <w:i/>
          <w:sz w:val="18"/>
          <w:szCs w:val="18"/>
        </w:rPr>
        <w:t xml:space="preserve">A Bridgestone Tatabánya Termelő Kft. 2006-ban kezdte meg működését és napjainkra Magyarország egyik legnagyobb abroncsgyárává vált. Alapítása óta a vállalat munkavállalóinak száma több mint kétszeresére emelkedett: míg 2008-ban 361 munkavállalóval kezdődött meg a termelés, addig napjainkban már közel 1100-en dolgoznak a világhírű márkával fémjelzett abroncs gyártásán. </w:t>
      </w:r>
    </w:p>
    <w:p w:rsidR="006F5141" w:rsidRPr="006F5141" w:rsidRDefault="006F5141" w:rsidP="006F5141">
      <w:pPr>
        <w:spacing w:line="264" w:lineRule="auto"/>
        <w:jc w:val="both"/>
        <w:rPr>
          <w:rFonts w:ascii="Arial" w:hAnsi="Arial" w:cs="Arial"/>
          <w:i/>
          <w:sz w:val="18"/>
          <w:szCs w:val="18"/>
        </w:rPr>
      </w:pPr>
    </w:p>
    <w:p w:rsidR="006F5141" w:rsidRPr="006F5141" w:rsidRDefault="006F5141" w:rsidP="006F5141">
      <w:pPr>
        <w:spacing w:line="264" w:lineRule="auto"/>
        <w:jc w:val="both"/>
        <w:rPr>
          <w:rFonts w:ascii="Arial" w:hAnsi="Arial" w:cs="Arial"/>
          <w:i/>
          <w:sz w:val="18"/>
          <w:szCs w:val="18"/>
        </w:rPr>
      </w:pPr>
      <w:r w:rsidRPr="006F5141">
        <w:rPr>
          <w:rFonts w:ascii="Arial" w:hAnsi="Arial" w:cs="Arial"/>
          <w:i/>
          <w:sz w:val="18"/>
          <w:szCs w:val="18"/>
        </w:rPr>
        <w:t xml:space="preserve">A Bridgestone Tatabánya Termelő Kft. gyárában elsősorban prémium kategóriás gépjárművekre szánt, nagy sebesség indexű, személyautó és terepjáró abroncsok készülnek, több mint 230 féle méretben. Az üzemben a Bridgestone termékcsalád </w:t>
      </w:r>
      <w:proofErr w:type="spellStart"/>
      <w:r w:rsidRPr="006F5141">
        <w:rPr>
          <w:rFonts w:ascii="Arial" w:hAnsi="Arial" w:cs="Arial"/>
          <w:i/>
          <w:sz w:val="18"/>
          <w:szCs w:val="18"/>
        </w:rPr>
        <w:t>DriveGuard</w:t>
      </w:r>
      <w:proofErr w:type="spellEnd"/>
      <w:r w:rsidRPr="006F5141">
        <w:rPr>
          <w:rFonts w:ascii="Arial" w:hAnsi="Arial" w:cs="Arial"/>
          <w:i/>
          <w:sz w:val="18"/>
          <w:szCs w:val="18"/>
        </w:rPr>
        <w:t xml:space="preserve">, Turanza és </w:t>
      </w:r>
      <w:proofErr w:type="spellStart"/>
      <w:r w:rsidRPr="006F5141">
        <w:rPr>
          <w:rFonts w:ascii="Arial" w:hAnsi="Arial" w:cs="Arial"/>
          <w:i/>
          <w:sz w:val="18"/>
          <w:szCs w:val="18"/>
        </w:rPr>
        <w:t>Potenza</w:t>
      </w:r>
      <w:proofErr w:type="spellEnd"/>
      <w:r w:rsidRPr="006F5141">
        <w:rPr>
          <w:rFonts w:ascii="Arial" w:hAnsi="Arial" w:cs="Arial"/>
          <w:i/>
          <w:sz w:val="18"/>
          <w:szCs w:val="18"/>
        </w:rPr>
        <w:t xml:space="preserve"> márkái, valamint a </w:t>
      </w:r>
      <w:proofErr w:type="spellStart"/>
      <w:r w:rsidRPr="006F5141">
        <w:rPr>
          <w:rFonts w:ascii="Arial" w:hAnsi="Arial" w:cs="Arial"/>
          <w:i/>
          <w:sz w:val="18"/>
          <w:szCs w:val="18"/>
        </w:rPr>
        <w:t>Firestone</w:t>
      </w:r>
      <w:proofErr w:type="spellEnd"/>
      <w:r w:rsidRPr="006F5141">
        <w:rPr>
          <w:rFonts w:ascii="Arial" w:hAnsi="Arial" w:cs="Arial"/>
          <w:i/>
          <w:sz w:val="18"/>
          <w:szCs w:val="18"/>
        </w:rPr>
        <w:t xml:space="preserve"> termékcsalád </w:t>
      </w:r>
      <w:proofErr w:type="spellStart"/>
      <w:r w:rsidRPr="006F5141">
        <w:rPr>
          <w:rFonts w:ascii="Arial" w:hAnsi="Arial" w:cs="Arial"/>
          <w:i/>
          <w:sz w:val="18"/>
          <w:szCs w:val="18"/>
        </w:rPr>
        <w:t>Roadhawk</w:t>
      </w:r>
      <w:proofErr w:type="spellEnd"/>
      <w:r w:rsidRPr="006F5141">
        <w:rPr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6F5141">
        <w:rPr>
          <w:rFonts w:ascii="Arial" w:hAnsi="Arial" w:cs="Arial"/>
          <w:i/>
          <w:sz w:val="18"/>
          <w:szCs w:val="18"/>
        </w:rPr>
        <w:t>Winterhawk</w:t>
      </w:r>
      <w:proofErr w:type="spellEnd"/>
      <w:r w:rsidRPr="006F5141">
        <w:rPr>
          <w:rFonts w:ascii="Arial" w:hAnsi="Arial" w:cs="Arial"/>
          <w:i/>
          <w:sz w:val="18"/>
          <w:szCs w:val="18"/>
        </w:rPr>
        <w:t xml:space="preserve"> és </w:t>
      </w:r>
      <w:proofErr w:type="spellStart"/>
      <w:r w:rsidRPr="006F5141">
        <w:rPr>
          <w:rFonts w:ascii="Arial" w:hAnsi="Arial" w:cs="Arial"/>
          <w:i/>
          <w:sz w:val="18"/>
          <w:szCs w:val="18"/>
        </w:rPr>
        <w:t>Destination</w:t>
      </w:r>
      <w:proofErr w:type="spellEnd"/>
      <w:r w:rsidRPr="006F5141">
        <w:rPr>
          <w:rFonts w:ascii="Arial" w:hAnsi="Arial" w:cs="Arial"/>
          <w:i/>
          <w:sz w:val="18"/>
          <w:szCs w:val="18"/>
        </w:rPr>
        <w:t xml:space="preserve"> márkái készülnek.</w:t>
      </w:r>
    </w:p>
    <w:p w:rsidR="006F5141" w:rsidRPr="006F5141" w:rsidRDefault="006F5141" w:rsidP="006F5141">
      <w:pPr>
        <w:spacing w:line="264" w:lineRule="auto"/>
        <w:jc w:val="both"/>
        <w:rPr>
          <w:rFonts w:ascii="Arial" w:hAnsi="Arial" w:cs="Arial"/>
          <w:i/>
          <w:sz w:val="18"/>
          <w:szCs w:val="18"/>
        </w:rPr>
      </w:pPr>
    </w:p>
    <w:p w:rsidR="006F5141" w:rsidRPr="006F5141" w:rsidRDefault="006F5141" w:rsidP="006F5141">
      <w:pPr>
        <w:spacing w:line="264" w:lineRule="auto"/>
        <w:jc w:val="both"/>
        <w:rPr>
          <w:rFonts w:ascii="Arial" w:hAnsi="Arial" w:cs="Arial"/>
          <w:i/>
          <w:sz w:val="18"/>
          <w:szCs w:val="18"/>
        </w:rPr>
      </w:pPr>
      <w:r w:rsidRPr="006F5141">
        <w:rPr>
          <w:rFonts w:ascii="Arial" w:hAnsi="Arial" w:cs="Arial"/>
          <w:i/>
          <w:sz w:val="18"/>
          <w:szCs w:val="18"/>
        </w:rPr>
        <w:t xml:space="preserve">A Bridgestone Tatabánya Termelő Kft. beszállítói hálózatát mintegy 750, döntő részben magyar kis- és középvállalat alkotja, amelyektől a cég tavaly 4,6 milliárd </w:t>
      </w:r>
      <w:proofErr w:type="gramStart"/>
      <w:r w:rsidRPr="006F5141">
        <w:rPr>
          <w:rFonts w:ascii="Arial" w:hAnsi="Arial" w:cs="Arial"/>
          <w:i/>
          <w:sz w:val="18"/>
          <w:szCs w:val="18"/>
        </w:rPr>
        <w:t>forint értékben</w:t>
      </w:r>
      <w:proofErr w:type="gramEnd"/>
      <w:r w:rsidRPr="006F5141">
        <w:rPr>
          <w:rFonts w:ascii="Arial" w:hAnsi="Arial" w:cs="Arial"/>
          <w:i/>
          <w:sz w:val="18"/>
          <w:szCs w:val="18"/>
        </w:rPr>
        <w:t xml:space="preserve"> vásárolt árukat és szolgáltatásokat. A vállalat éves árbevétele 2016-ban 36 milliárd forint volt.</w:t>
      </w:r>
    </w:p>
    <w:p w:rsidR="006F5141" w:rsidRPr="006F5141" w:rsidRDefault="006F5141" w:rsidP="006F5141">
      <w:pPr>
        <w:jc w:val="both"/>
        <w:rPr>
          <w:rFonts w:ascii="Arial" w:hAnsi="Arial" w:cs="Arial"/>
          <w:i/>
          <w:sz w:val="18"/>
          <w:szCs w:val="18"/>
        </w:rPr>
      </w:pPr>
    </w:p>
    <w:p w:rsidR="006F5141" w:rsidRPr="006F5141" w:rsidRDefault="006F5141" w:rsidP="006F5141">
      <w:pPr>
        <w:jc w:val="both"/>
        <w:rPr>
          <w:rFonts w:ascii="Arial" w:hAnsi="Arial" w:cs="Arial"/>
          <w:i/>
          <w:sz w:val="18"/>
          <w:szCs w:val="18"/>
        </w:rPr>
      </w:pPr>
      <w:r w:rsidRPr="006F5141">
        <w:rPr>
          <w:rFonts w:ascii="Arial" w:hAnsi="Arial" w:cs="Arial"/>
          <w:i/>
          <w:sz w:val="18"/>
          <w:szCs w:val="18"/>
        </w:rPr>
        <w:t xml:space="preserve">További információkért keresse fel a </w:t>
      </w:r>
      <w:hyperlink r:id="rId16" w:history="1">
        <w:r w:rsidRPr="006F5141">
          <w:rPr>
            <w:rStyle w:val="Hiperhivatkozs"/>
            <w:rFonts w:ascii="Arial" w:hAnsi="Arial" w:cs="Arial"/>
            <w:i/>
            <w:sz w:val="18"/>
            <w:szCs w:val="18"/>
          </w:rPr>
          <w:t>www.bridgestone.eu</w:t>
        </w:r>
      </w:hyperlink>
      <w:r w:rsidRPr="006F5141">
        <w:rPr>
          <w:rFonts w:ascii="Arial" w:hAnsi="Arial" w:cs="Arial"/>
          <w:i/>
          <w:sz w:val="18"/>
          <w:szCs w:val="18"/>
        </w:rPr>
        <w:t xml:space="preserve">; a </w:t>
      </w:r>
      <w:hyperlink r:id="rId17" w:history="1">
        <w:r w:rsidRPr="006F5141">
          <w:rPr>
            <w:rStyle w:val="Hiperhivatkozs"/>
            <w:rFonts w:ascii="Arial" w:hAnsi="Arial" w:cs="Arial"/>
            <w:i/>
            <w:sz w:val="18"/>
            <w:szCs w:val="18"/>
          </w:rPr>
          <w:t>www.bridgestonebnewsroom.eu</w:t>
        </w:r>
      </w:hyperlink>
      <w:r w:rsidRPr="006F5141">
        <w:rPr>
          <w:rFonts w:ascii="Arial" w:hAnsi="Arial" w:cs="Arial"/>
          <w:i/>
          <w:sz w:val="18"/>
          <w:szCs w:val="18"/>
        </w:rPr>
        <w:t xml:space="preserve"> honlapot, vagy látogasson el </w:t>
      </w:r>
      <w:hyperlink r:id="rId18" w:history="1">
        <w:r w:rsidRPr="006F5141">
          <w:rPr>
            <w:rStyle w:val="Hiperhivatkozs"/>
            <w:rFonts w:ascii="Arial" w:hAnsi="Arial" w:cs="Arial"/>
            <w:i/>
            <w:sz w:val="18"/>
            <w:szCs w:val="18"/>
            <w:lang w:val="en-GB"/>
          </w:rPr>
          <w:t>Facebook</w:t>
        </w:r>
      </w:hyperlink>
      <w:r w:rsidRPr="006F5141">
        <w:rPr>
          <w:rFonts w:ascii="Arial" w:hAnsi="Arial" w:cs="Arial"/>
          <w:i/>
          <w:sz w:val="18"/>
          <w:szCs w:val="18"/>
          <w:lang w:val="en-GB"/>
        </w:rPr>
        <w:t xml:space="preserve">, </w:t>
      </w:r>
      <w:hyperlink r:id="rId19" w:history="1">
        <w:r w:rsidRPr="006F5141">
          <w:rPr>
            <w:rStyle w:val="Hiperhivatkozs"/>
            <w:rFonts w:ascii="Arial" w:hAnsi="Arial" w:cs="Arial"/>
            <w:i/>
            <w:sz w:val="18"/>
            <w:szCs w:val="18"/>
            <w:lang w:val="en-GB"/>
          </w:rPr>
          <w:t>Twitter</w:t>
        </w:r>
      </w:hyperlink>
      <w:r w:rsidRPr="006F5141">
        <w:rPr>
          <w:rFonts w:ascii="Arial" w:hAnsi="Arial" w:cs="Arial"/>
          <w:i/>
          <w:sz w:val="18"/>
          <w:szCs w:val="18"/>
          <w:lang w:val="en-GB"/>
        </w:rPr>
        <w:t xml:space="preserve">, </w:t>
      </w:r>
      <w:hyperlink r:id="rId20" w:history="1">
        <w:r w:rsidRPr="006F5141">
          <w:rPr>
            <w:rStyle w:val="Hiperhivatkozs"/>
            <w:rFonts w:ascii="Arial" w:hAnsi="Arial" w:cs="Arial"/>
            <w:i/>
            <w:sz w:val="18"/>
            <w:szCs w:val="18"/>
            <w:lang w:val="en-GB"/>
          </w:rPr>
          <w:t>Instagram</w:t>
        </w:r>
      </w:hyperlink>
      <w:r w:rsidRPr="006F5141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6F5141">
        <w:rPr>
          <w:rFonts w:ascii="Arial" w:hAnsi="Arial" w:cs="Arial"/>
          <w:i/>
          <w:sz w:val="18"/>
          <w:szCs w:val="18"/>
          <w:lang w:val="en-GB"/>
        </w:rPr>
        <w:t>oldalunkra</w:t>
      </w:r>
      <w:proofErr w:type="spellEnd"/>
      <w:r w:rsidRPr="006F5141">
        <w:rPr>
          <w:rFonts w:ascii="Arial" w:hAnsi="Arial" w:cs="Arial"/>
          <w:i/>
          <w:sz w:val="18"/>
          <w:szCs w:val="18"/>
          <w:lang w:val="en-GB"/>
        </w:rPr>
        <w:t xml:space="preserve">, </w:t>
      </w:r>
      <w:proofErr w:type="spellStart"/>
      <w:proofErr w:type="gramStart"/>
      <w:r w:rsidRPr="006F5141">
        <w:rPr>
          <w:rFonts w:ascii="Arial" w:hAnsi="Arial" w:cs="Arial"/>
          <w:i/>
          <w:sz w:val="18"/>
          <w:szCs w:val="18"/>
          <w:lang w:val="en-GB"/>
        </w:rPr>
        <w:t>illetve</w:t>
      </w:r>
      <w:proofErr w:type="spellEnd"/>
      <w:r w:rsidRPr="006F5141">
        <w:rPr>
          <w:rFonts w:ascii="Arial" w:hAnsi="Arial" w:cs="Arial"/>
          <w:i/>
          <w:sz w:val="18"/>
          <w:szCs w:val="18"/>
          <w:lang w:val="en-GB"/>
        </w:rPr>
        <w:t xml:space="preserve">  </w:t>
      </w:r>
      <w:hyperlink r:id="rId21" w:history="1">
        <w:r w:rsidRPr="006F5141">
          <w:rPr>
            <w:rStyle w:val="Hiperhivatkozs"/>
            <w:rFonts w:ascii="Arial" w:hAnsi="Arial" w:cs="Arial"/>
            <w:i/>
            <w:sz w:val="18"/>
            <w:szCs w:val="18"/>
            <w:lang w:val="en-GB"/>
          </w:rPr>
          <w:t>YouTube</w:t>
        </w:r>
        <w:proofErr w:type="gramEnd"/>
      </w:hyperlink>
      <w:r w:rsidRPr="006F5141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6F5141">
        <w:rPr>
          <w:rFonts w:ascii="Arial" w:hAnsi="Arial" w:cs="Arial"/>
          <w:i/>
          <w:sz w:val="18"/>
          <w:szCs w:val="18"/>
          <w:lang w:val="en-GB"/>
        </w:rPr>
        <w:t>csatornánkra</w:t>
      </w:r>
      <w:proofErr w:type="spellEnd"/>
      <w:r w:rsidRPr="006F5141">
        <w:rPr>
          <w:rFonts w:ascii="Arial" w:hAnsi="Arial" w:cs="Arial"/>
          <w:i/>
          <w:sz w:val="18"/>
          <w:szCs w:val="18"/>
          <w:lang w:val="en-GB"/>
        </w:rPr>
        <w:t>.</w:t>
      </w:r>
    </w:p>
    <w:p w:rsidR="0083253C" w:rsidRPr="0031546B" w:rsidRDefault="0083253C" w:rsidP="0070728A">
      <w:pPr>
        <w:jc w:val="both"/>
        <w:rPr>
          <w:rFonts w:ascii="Arial" w:hAnsi="Arial" w:cs="Arial"/>
          <w:i/>
          <w:sz w:val="18"/>
          <w:szCs w:val="18"/>
        </w:rPr>
      </w:pPr>
    </w:p>
    <w:sectPr w:rsidR="0083253C" w:rsidRPr="0031546B" w:rsidSect="00406D98">
      <w:headerReference w:type="default" r:id="rId22"/>
      <w:footerReference w:type="default" r:id="rId23"/>
      <w:headerReference w:type="first" r:id="rId24"/>
      <w:pgSz w:w="11906" w:h="16838" w:code="9"/>
      <w:pgMar w:top="1808" w:right="1080" w:bottom="576" w:left="1080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A24" w:rsidRDefault="006A4A24">
      <w:r>
        <w:separator/>
      </w:r>
    </w:p>
  </w:endnote>
  <w:endnote w:type="continuationSeparator" w:id="0">
    <w:p w:rsidR="006A4A24" w:rsidRDefault="006A4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細明朝体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A24" w:rsidRDefault="006A4A24">
      <w:r>
        <w:separator/>
      </w:r>
    </w:p>
  </w:footnote>
  <w:footnote w:type="continuationSeparator" w:id="0">
    <w:p w:rsidR="006A4A24" w:rsidRDefault="006A4A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4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252FA1">
    <w:pPr>
      <w:pStyle w:val="lfej"/>
    </w:pPr>
    <w:r>
      <w:rPr>
        <w:noProof/>
        <w:lang w:bidi="ar-SA"/>
      </w:rPr>
      <w:drawing>
        <wp:anchor distT="0" distB="0" distL="114300" distR="114300" simplePos="0" relativeHeight="251664384" behindDoc="1" locked="0" layoutInCell="1" allowOverlap="1" wp14:anchorId="76D3E052" wp14:editId="39519024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31C0C"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8AD317A" wp14:editId="774FCBF1">
              <wp:simplePos x="0" y="0"/>
              <wp:positionH relativeFrom="column">
                <wp:posOffset>4331970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613B" w:rsidRPr="0067613B" w:rsidRDefault="0067613B" w:rsidP="0067613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Tatabánya Termelő Kft.</w:t>
                            </w:r>
                          </w:p>
                          <w:p w:rsidR="0067613B" w:rsidRPr="0067613B" w:rsidRDefault="0067613B" w:rsidP="0067613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2851 Környe</w:t>
                            </w:r>
                          </w:p>
                          <w:p w:rsidR="0067613B" w:rsidRPr="0067613B" w:rsidRDefault="0067613B" w:rsidP="0067613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Kőhíd u. 1.</w:t>
                            </w:r>
                          </w:p>
                          <w:p w:rsidR="0067613B" w:rsidRPr="0067613B" w:rsidRDefault="0067613B" w:rsidP="0067613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34 521 176</w:t>
                            </w:r>
                          </w:p>
                          <w:p w:rsidR="0067613B" w:rsidRPr="0067613B" w:rsidRDefault="0067613B" w:rsidP="0067613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34 521 200</w:t>
                            </w:r>
                          </w:p>
                          <w:p w:rsidR="003F795E" w:rsidRDefault="0067613B" w:rsidP="0067613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6" style="position:absolute;margin-left:341.1pt;margin-top:-8.05pt;width:152.7pt;height:135.25pt;z-index:251662336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rAAAAAFJnaHRsb25nAAAFP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I4QklNBAwAAAAACqcAAAABAAAA&#10;oAAAACQAAAHgAABDgAAACosAGAAB/9j/4AAQSkZJRgABAgAASABIAAD/7QAMQWRvYmVfQ00AAf/u&#10;AA5BZG9iZQBkgAAAAAH/2wCEAAwICAgJCAwJCQwRCwoLERUPDAwPFRgTExUTExgRDAwMDAwMEQwM&#10;DAwMDAwMDAwMDAwMDAwMDAwMDAwMDAwMDAwBDQsLDQ4NEA4OEBQODg4UFA4ODg4UEQwMDAwMEREM&#10;DAwMDAwRDAwMDAwMDAwMDAwMDAwMDAwMDAwMDAwMDAwMDP/AABEIAC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szRkJCOEU1MEJERTVGMzMzNEY3NkNDNzJEMzNF&#10;RDI2MSIgZXhpZjpQaXhlbFhEaW1lbnNpb249IjEzNDAiIGV4aWY6UGl4ZWxZRGltZW5zaW9uPSIy&#10;OTkiIGV4aWY6Q29sb3JTcGFjZT0iM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ErBTwDAREAAhEBAxEB/90ABACo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67613B" w:rsidRPr="0067613B" w:rsidRDefault="0067613B" w:rsidP="0067613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Bridgestone Tatabánya Termelő Kft.</w:t>
                      </w:r>
                    </w:p>
                    <w:p w:rsidR="0067613B" w:rsidRPr="0067613B" w:rsidRDefault="0067613B" w:rsidP="0067613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2851 Környe</w:t>
                      </w:r>
                    </w:p>
                    <w:p w:rsidR="0067613B" w:rsidRPr="0067613B" w:rsidRDefault="0067613B" w:rsidP="0067613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Kőhíd u. 1.</w:t>
                      </w:r>
                    </w:p>
                    <w:p w:rsidR="0067613B" w:rsidRPr="0067613B" w:rsidRDefault="0067613B" w:rsidP="0067613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Tel: +36 34 521 176</w:t>
                      </w:r>
                    </w:p>
                    <w:p w:rsidR="0067613B" w:rsidRPr="0067613B" w:rsidRDefault="0067613B" w:rsidP="0067613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Fax: +36 34 521 200</w:t>
                      </w:r>
                    </w:p>
                    <w:p w:rsidR="003F795E" w:rsidRDefault="0067613B" w:rsidP="0067613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3" o:title="Bridgestone-Logo-Type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00pt;height:40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30" type="#_x0000_t75" style="width:1200pt;height:40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31" type="#_x0000_t75" style="width:1200pt;height:40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3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8"/>
  </w:num>
  <w:num w:numId="5">
    <w:abstractNumId w:val="9"/>
  </w:num>
  <w:num w:numId="6">
    <w:abstractNumId w:val="20"/>
  </w:num>
  <w:num w:numId="7">
    <w:abstractNumId w:val="14"/>
  </w:num>
  <w:num w:numId="8">
    <w:abstractNumId w:val="10"/>
  </w:num>
  <w:num w:numId="9">
    <w:abstractNumId w:val="22"/>
  </w:num>
  <w:num w:numId="10">
    <w:abstractNumId w:val="21"/>
  </w:num>
  <w:num w:numId="11">
    <w:abstractNumId w:val="1"/>
  </w:num>
  <w:num w:numId="12">
    <w:abstractNumId w:val="3"/>
  </w:num>
  <w:num w:numId="13">
    <w:abstractNumId w:val="23"/>
  </w:num>
  <w:num w:numId="14">
    <w:abstractNumId w:val="7"/>
  </w:num>
  <w:num w:numId="15">
    <w:abstractNumId w:val="25"/>
  </w:num>
  <w:num w:numId="16">
    <w:abstractNumId w:val="17"/>
  </w:num>
  <w:num w:numId="17">
    <w:abstractNumId w:val="18"/>
  </w:num>
  <w:num w:numId="18">
    <w:abstractNumId w:val="2"/>
  </w:num>
  <w:num w:numId="19">
    <w:abstractNumId w:val="19"/>
  </w:num>
  <w:num w:numId="20">
    <w:abstractNumId w:val="15"/>
  </w:num>
  <w:num w:numId="21">
    <w:abstractNumId w:val="27"/>
  </w:num>
  <w:num w:numId="22">
    <w:abstractNumId w:val="16"/>
  </w:num>
  <w:num w:numId="23">
    <w:abstractNumId w:val="27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1"/>
  </w:num>
  <w:num w:numId="27">
    <w:abstractNumId w:val="24"/>
  </w:num>
  <w:num w:numId="28">
    <w:abstractNumId w:val="4"/>
  </w:num>
  <w:num w:numId="29">
    <w:abstractNumId w:val="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3BB3"/>
    <w:rsid w:val="00016F20"/>
    <w:rsid w:val="000200E6"/>
    <w:rsid w:val="0002058D"/>
    <w:rsid w:val="00023994"/>
    <w:rsid w:val="00026984"/>
    <w:rsid w:val="00030C1B"/>
    <w:rsid w:val="000327B7"/>
    <w:rsid w:val="00032BDC"/>
    <w:rsid w:val="000418D3"/>
    <w:rsid w:val="000419D1"/>
    <w:rsid w:val="00042E19"/>
    <w:rsid w:val="000525A8"/>
    <w:rsid w:val="00053E3A"/>
    <w:rsid w:val="00056132"/>
    <w:rsid w:val="000572DD"/>
    <w:rsid w:val="00057658"/>
    <w:rsid w:val="000610EC"/>
    <w:rsid w:val="00063082"/>
    <w:rsid w:val="0006381E"/>
    <w:rsid w:val="00063919"/>
    <w:rsid w:val="00066B36"/>
    <w:rsid w:val="0006784F"/>
    <w:rsid w:val="00071B2B"/>
    <w:rsid w:val="0007203C"/>
    <w:rsid w:val="00072236"/>
    <w:rsid w:val="00072403"/>
    <w:rsid w:val="00073505"/>
    <w:rsid w:val="0007492D"/>
    <w:rsid w:val="00075558"/>
    <w:rsid w:val="0007712A"/>
    <w:rsid w:val="00080F07"/>
    <w:rsid w:val="00081072"/>
    <w:rsid w:val="00083291"/>
    <w:rsid w:val="000832DB"/>
    <w:rsid w:val="0008349A"/>
    <w:rsid w:val="000835B9"/>
    <w:rsid w:val="0009064B"/>
    <w:rsid w:val="00090E61"/>
    <w:rsid w:val="00090FF4"/>
    <w:rsid w:val="00093F59"/>
    <w:rsid w:val="00094232"/>
    <w:rsid w:val="000A05B2"/>
    <w:rsid w:val="000A07A8"/>
    <w:rsid w:val="000A3717"/>
    <w:rsid w:val="000A4A36"/>
    <w:rsid w:val="000A5111"/>
    <w:rsid w:val="000A6DA1"/>
    <w:rsid w:val="000A7EE8"/>
    <w:rsid w:val="000B371D"/>
    <w:rsid w:val="000B3F3E"/>
    <w:rsid w:val="000B454F"/>
    <w:rsid w:val="000C02B3"/>
    <w:rsid w:val="000C302D"/>
    <w:rsid w:val="000C3499"/>
    <w:rsid w:val="000C3EBA"/>
    <w:rsid w:val="000C42E7"/>
    <w:rsid w:val="000C578C"/>
    <w:rsid w:val="000C6417"/>
    <w:rsid w:val="000D1147"/>
    <w:rsid w:val="000D155D"/>
    <w:rsid w:val="000D17FA"/>
    <w:rsid w:val="000D1EB1"/>
    <w:rsid w:val="000D3520"/>
    <w:rsid w:val="000D36E6"/>
    <w:rsid w:val="000D61B8"/>
    <w:rsid w:val="000D7807"/>
    <w:rsid w:val="000D7A22"/>
    <w:rsid w:val="000E2762"/>
    <w:rsid w:val="000E328F"/>
    <w:rsid w:val="000E3EF7"/>
    <w:rsid w:val="000E4A18"/>
    <w:rsid w:val="000E5E84"/>
    <w:rsid w:val="000E6A39"/>
    <w:rsid w:val="000F1665"/>
    <w:rsid w:val="000F167A"/>
    <w:rsid w:val="000F217C"/>
    <w:rsid w:val="000F35F9"/>
    <w:rsid w:val="000F3FC6"/>
    <w:rsid w:val="000F6F5B"/>
    <w:rsid w:val="000F7490"/>
    <w:rsid w:val="001017B0"/>
    <w:rsid w:val="00102E59"/>
    <w:rsid w:val="00103AC2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1B7"/>
    <w:rsid w:val="0011245D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C24"/>
    <w:rsid w:val="00126CDC"/>
    <w:rsid w:val="0012783A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611D5"/>
    <w:rsid w:val="00162D5D"/>
    <w:rsid w:val="001630E6"/>
    <w:rsid w:val="001660AF"/>
    <w:rsid w:val="00166B9A"/>
    <w:rsid w:val="00170A17"/>
    <w:rsid w:val="00170E4E"/>
    <w:rsid w:val="00171376"/>
    <w:rsid w:val="0017298A"/>
    <w:rsid w:val="00172E58"/>
    <w:rsid w:val="001732CB"/>
    <w:rsid w:val="00173D8A"/>
    <w:rsid w:val="00173F01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3319"/>
    <w:rsid w:val="001936DC"/>
    <w:rsid w:val="001946EB"/>
    <w:rsid w:val="00195384"/>
    <w:rsid w:val="00195D7A"/>
    <w:rsid w:val="00196694"/>
    <w:rsid w:val="001A2A59"/>
    <w:rsid w:val="001A3A5B"/>
    <w:rsid w:val="001A5E60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477"/>
    <w:rsid w:val="001D598B"/>
    <w:rsid w:val="001E2731"/>
    <w:rsid w:val="001E2C9B"/>
    <w:rsid w:val="001E44ED"/>
    <w:rsid w:val="001E4927"/>
    <w:rsid w:val="001E4CEE"/>
    <w:rsid w:val="001E6030"/>
    <w:rsid w:val="001E6A71"/>
    <w:rsid w:val="001F1F30"/>
    <w:rsid w:val="001F2C70"/>
    <w:rsid w:val="001F4CE5"/>
    <w:rsid w:val="00200305"/>
    <w:rsid w:val="002067BA"/>
    <w:rsid w:val="00206D4C"/>
    <w:rsid w:val="0021110D"/>
    <w:rsid w:val="002138C6"/>
    <w:rsid w:val="00213BD6"/>
    <w:rsid w:val="002143C2"/>
    <w:rsid w:val="00214CAB"/>
    <w:rsid w:val="0021625C"/>
    <w:rsid w:val="00220FE7"/>
    <w:rsid w:val="00221629"/>
    <w:rsid w:val="00222C19"/>
    <w:rsid w:val="00222D23"/>
    <w:rsid w:val="0022435E"/>
    <w:rsid w:val="00224F64"/>
    <w:rsid w:val="00230646"/>
    <w:rsid w:val="00231154"/>
    <w:rsid w:val="00232083"/>
    <w:rsid w:val="00235EDD"/>
    <w:rsid w:val="00236BBF"/>
    <w:rsid w:val="00237175"/>
    <w:rsid w:val="00241410"/>
    <w:rsid w:val="002423A2"/>
    <w:rsid w:val="00246AE3"/>
    <w:rsid w:val="00246D17"/>
    <w:rsid w:val="00252E0B"/>
    <w:rsid w:val="00252FA1"/>
    <w:rsid w:val="002534F1"/>
    <w:rsid w:val="002548D3"/>
    <w:rsid w:val="00255D24"/>
    <w:rsid w:val="002604F9"/>
    <w:rsid w:val="00260F8E"/>
    <w:rsid w:val="00263B93"/>
    <w:rsid w:val="00264277"/>
    <w:rsid w:val="00264E42"/>
    <w:rsid w:val="00265FF9"/>
    <w:rsid w:val="00266373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E2B"/>
    <w:rsid w:val="00281BA2"/>
    <w:rsid w:val="00281E34"/>
    <w:rsid w:val="00283C10"/>
    <w:rsid w:val="00283F90"/>
    <w:rsid w:val="00284556"/>
    <w:rsid w:val="00284727"/>
    <w:rsid w:val="0028567B"/>
    <w:rsid w:val="002901D8"/>
    <w:rsid w:val="002903AD"/>
    <w:rsid w:val="00296414"/>
    <w:rsid w:val="00297088"/>
    <w:rsid w:val="002A2BE3"/>
    <w:rsid w:val="002A31FD"/>
    <w:rsid w:val="002A4F79"/>
    <w:rsid w:val="002A5219"/>
    <w:rsid w:val="002B02F1"/>
    <w:rsid w:val="002B05FD"/>
    <w:rsid w:val="002B1372"/>
    <w:rsid w:val="002B1D8D"/>
    <w:rsid w:val="002B29A7"/>
    <w:rsid w:val="002B377E"/>
    <w:rsid w:val="002B4B76"/>
    <w:rsid w:val="002C0CB0"/>
    <w:rsid w:val="002C3666"/>
    <w:rsid w:val="002C39F9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3AE0"/>
    <w:rsid w:val="002E4DA9"/>
    <w:rsid w:val="002E6A68"/>
    <w:rsid w:val="002E7473"/>
    <w:rsid w:val="002F0599"/>
    <w:rsid w:val="002F0F2B"/>
    <w:rsid w:val="002F10E3"/>
    <w:rsid w:val="002F38BF"/>
    <w:rsid w:val="002F4A26"/>
    <w:rsid w:val="00300FA5"/>
    <w:rsid w:val="0030250B"/>
    <w:rsid w:val="00302DED"/>
    <w:rsid w:val="003030E1"/>
    <w:rsid w:val="00303C5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F3A"/>
    <w:rsid w:val="0031546B"/>
    <w:rsid w:val="00316161"/>
    <w:rsid w:val="00316297"/>
    <w:rsid w:val="00316A7A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56AE"/>
    <w:rsid w:val="003260C5"/>
    <w:rsid w:val="003271B1"/>
    <w:rsid w:val="00330B96"/>
    <w:rsid w:val="00330E94"/>
    <w:rsid w:val="00330F88"/>
    <w:rsid w:val="00331C73"/>
    <w:rsid w:val="00331D39"/>
    <w:rsid w:val="003327BB"/>
    <w:rsid w:val="00332B58"/>
    <w:rsid w:val="00332F9D"/>
    <w:rsid w:val="00334C2A"/>
    <w:rsid w:val="00335B6C"/>
    <w:rsid w:val="00335BAC"/>
    <w:rsid w:val="003404DF"/>
    <w:rsid w:val="003427B0"/>
    <w:rsid w:val="00345399"/>
    <w:rsid w:val="00346B0B"/>
    <w:rsid w:val="00350175"/>
    <w:rsid w:val="00353D64"/>
    <w:rsid w:val="00354296"/>
    <w:rsid w:val="003601ED"/>
    <w:rsid w:val="00361AEE"/>
    <w:rsid w:val="003638CB"/>
    <w:rsid w:val="00364B9C"/>
    <w:rsid w:val="00365324"/>
    <w:rsid w:val="00367F2D"/>
    <w:rsid w:val="00370393"/>
    <w:rsid w:val="003708A5"/>
    <w:rsid w:val="003717DA"/>
    <w:rsid w:val="00372925"/>
    <w:rsid w:val="00372D29"/>
    <w:rsid w:val="0037320F"/>
    <w:rsid w:val="00374722"/>
    <w:rsid w:val="003756B7"/>
    <w:rsid w:val="00380D47"/>
    <w:rsid w:val="00380EA5"/>
    <w:rsid w:val="00383679"/>
    <w:rsid w:val="00384C3F"/>
    <w:rsid w:val="00392B35"/>
    <w:rsid w:val="00393145"/>
    <w:rsid w:val="0039491C"/>
    <w:rsid w:val="0039786B"/>
    <w:rsid w:val="003A06C4"/>
    <w:rsid w:val="003A2B83"/>
    <w:rsid w:val="003A38E5"/>
    <w:rsid w:val="003A4EAD"/>
    <w:rsid w:val="003A5268"/>
    <w:rsid w:val="003A5FF0"/>
    <w:rsid w:val="003A77FA"/>
    <w:rsid w:val="003A7815"/>
    <w:rsid w:val="003B1F4B"/>
    <w:rsid w:val="003B377E"/>
    <w:rsid w:val="003B4F48"/>
    <w:rsid w:val="003B540E"/>
    <w:rsid w:val="003B71DD"/>
    <w:rsid w:val="003C1E47"/>
    <w:rsid w:val="003C40F3"/>
    <w:rsid w:val="003C620E"/>
    <w:rsid w:val="003C63CF"/>
    <w:rsid w:val="003C68A4"/>
    <w:rsid w:val="003D145A"/>
    <w:rsid w:val="003D18B4"/>
    <w:rsid w:val="003D1B01"/>
    <w:rsid w:val="003D1B14"/>
    <w:rsid w:val="003D3FE8"/>
    <w:rsid w:val="003D5364"/>
    <w:rsid w:val="003D6FBD"/>
    <w:rsid w:val="003D797D"/>
    <w:rsid w:val="003D7E31"/>
    <w:rsid w:val="003E1A71"/>
    <w:rsid w:val="003E1FF9"/>
    <w:rsid w:val="003E208F"/>
    <w:rsid w:val="003E2CAC"/>
    <w:rsid w:val="003E39E8"/>
    <w:rsid w:val="003E3FDD"/>
    <w:rsid w:val="003E4196"/>
    <w:rsid w:val="003E4254"/>
    <w:rsid w:val="003E4F6D"/>
    <w:rsid w:val="003E525A"/>
    <w:rsid w:val="003E58CE"/>
    <w:rsid w:val="003E6413"/>
    <w:rsid w:val="003E74D9"/>
    <w:rsid w:val="003E7DC3"/>
    <w:rsid w:val="003F03AF"/>
    <w:rsid w:val="003F17A4"/>
    <w:rsid w:val="003F24FB"/>
    <w:rsid w:val="003F35B6"/>
    <w:rsid w:val="003F5104"/>
    <w:rsid w:val="003F5DFE"/>
    <w:rsid w:val="003F68C5"/>
    <w:rsid w:val="003F6BF9"/>
    <w:rsid w:val="003F795E"/>
    <w:rsid w:val="003F7AF8"/>
    <w:rsid w:val="00401157"/>
    <w:rsid w:val="00404122"/>
    <w:rsid w:val="00404578"/>
    <w:rsid w:val="00404D5B"/>
    <w:rsid w:val="00406D98"/>
    <w:rsid w:val="004108DE"/>
    <w:rsid w:val="0041725D"/>
    <w:rsid w:val="00420AED"/>
    <w:rsid w:val="00421D5F"/>
    <w:rsid w:val="00425775"/>
    <w:rsid w:val="00425E0F"/>
    <w:rsid w:val="00426379"/>
    <w:rsid w:val="00427017"/>
    <w:rsid w:val="00427B23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711D"/>
    <w:rsid w:val="00450249"/>
    <w:rsid w:val="00450A37"/>
    <w:rsid w:val="004518F6"/>
    <w:rsid w:val="00453B4E"/>
    <w:rsid w:val="00456AA8"/>
    <w:rsid w:val="00460BB5"/>
    <w:rsid w:val="00461290"/>
    <w:rsid w:val="00463D16"/>
    <w:rsid w:val="00463EF5"/>
    <w:rsid w:val="004651D7"/>
    <w:rsid w:val="00465F37"/>
    <w:rsid w:val="00471E55"/>
    <w:rsid w:val="00472964"/>
    <w:rsid w:val="00472965"/>
    <w:rsid w:val="00473C40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0BA1"/>
    <w:rsid w:val="004910F7"/>
    <w:rsid w:val="00492E46"/>
    <w:rsid w:val="00495397"/>
    <w:rsid w:val="00495C84"/>
    <w:rsid w:val="004A0D6D"/>
    <w:rsid w:val="004B1781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3019"/>
    <w:rsid w:val="004C3742"/>
    <w:rsid w:val="004C4867"/>
    <w:rsid w:val="004C4EE0"/>
    <w:rsid w:val="004C65B6"/>
    <w:rsid w:val="004C67D8"/>
    <w:rsid w:val="004D067E"/>
    <w:rsid w:val="004D15D1"/>
    <w:rsid w:val="004D3097"/>
    <w:rsid w:val="004D4577"/>
    <w:rsid w:val="004D5184"/>
    <w:rsid w:val="004D51EB"/>
    <w:rsid w:val="004D60C0"/>
    <w:rsid w:val="004E0345"/>
    <w:rsid w:val="004E564C"/>
    <w:rsid w:val="004E5FF2"/>
    <w:rsid w:val="004F037E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16BE"/>
    <w:rsid w:val="0051349B"/>
    <w:rsid w:val="00513612"/>
    <w:rsid w:val="00517A84"/>
    <w:rsid w:val="00521F5B"/>
    <w:rsid w:val="00522CA3"/>
    <w:rsid w:val="00523B9E"/>
    <w:rsid w:val="00526070"/>
    <w:rsid w:val="00526F70"/>
    <w:rsid w:val="00527511"/>
    <w:rsid w:val="005300F0"/>
    <w:rsid w:val="005306C8"/>
    <w:rsid w:val="005306FD"/>
    <w:rsid w:val="0053123A"/>
    <w:rsid w:val="00534440"/>
    <w:rsid w:val="00536F33"/>
    <w:rsid w:val="00541EB4"/>
    <w:rsid w:val="00543F6E"/>
    <w:rsid w:val="00544AD2"/>
    <w:rsid w:val="005455C2"/>
    <w:rsid w:val="00545CDD"/>
    <w:rsid w:val="0055127C"/>
    <w:rsid w:val="005520D7"/>
    <w:rsid w:val="00552EF2"/>
    <w:rsid w:val="005533C0"/>
    <w:rsid w:val="005562CB"/>
    <w:rsid w:val="00556EBC"/>
    <w:rsid w:val="005573B9"/>
    <w:rsid w:val="0056021F"/>
    <w:rsid w:val="00560771"/>
    <w:rsid w:val="005637BE"/>
    <w:rsid w:val="005637E4"/>
    <w:rsid w:val="00563969"/>
    <w:rsid w:val="005650A7"/>
    <w:rsid w:val="00565767"/>
    <w:rsid w:val="00566988"/>
    <w:rsid w:val="00566DC3"/>
    <w:rsid w:val="00570EAA"/>
    <w:rsid w:val="00571163"/>
    <w:rsid w:val="00574FA6"/>
    <w:rsid w:val="00575EFF"/>
    <w:rsid w:val="00576543"/>
    <w:rsid w:val="00577B84"/>
    <w:rsid w:val="005806E2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981"/>
    <w:rsid w:val="005B455C"/>
    <w:rsid w:val="005B5498"/>
    <w:rsid w:val="005B63BF"/>
    <w:rsid w:val="005B76E3"/>
    <w:rsid w:val="005C0EE8"/>
    <w:rsid w:val="005C2116"/>
    <w:rsid w:val="005C2672"/>
    <w:rsid w:val="005C2DE6"/>
    <w:rsid w:val="005C536E"/>
    <w:rsid w:val="005D0230"/>
    <w:rsid w:val="005D1FD3"/>
    <w:rsid w:val="005D4764"/>
    <w:rsid w:val="005D4ADF"/>
    <w:rsid w:val="005D52C5"/>
    <w:rsid w:val="005D5C8D"/>
    <w:rsid w:val="005D6059"/>
    <w:rsid w:val="005E0D18"/>
    <w:rsid w:val="005E242E"/>
    <w:rsid w:val="005E480A"/>
    <w:rsid w:val="005E4D6C"/>
    <w:rsid w:val="005E547C"/>
    <w:rsid w:val="005E5EFC"/>
    <w:rsid w:val="005E5F6D"/>
    <w:rsid w:val="005E5FCE"/>
    <w:rsid w:val="005E6D59"/>
    <w:rsid w:val="005E7753"/>
    <w:rsid w:val="005F04D3"/>
    <w:rsid w:val="005F0F47"/>
    <w:rsid w:val="005F22FB"/>
    <w:rsid w:val="005F27DE"/>
    <w:rsid w:val="005F4A7A"/>
    <w:rsid w:val="005F563B"/>
    <w:rsid w:val="005F65C3"/>
    <w:rsid w:val="005F6DD5"/>
    <w:rsid w:val="005F7514"/>
    <w:rsid w:val="005F7869"/>
    <w:rsid w:val="0060125B"/>
    <w:rsid w:val="0060202F"/>
    <w:rsid w:val="006027AA"/>
    <w:rsid w:val="00602F13"/>
    <w:rsid w:val="006047C5"/>
    <w:rsid w:val="00606CA6"/>
    <w:rsid w:val="00610514"/>
    <w:rsid w:val="00614E42"/>
    <w:rsid w:val="00616694"/>
    <w:rsid w:val="006202C5"/>
    <w:rsid w:val="00620D6D"/>
    <w:rsid w:val="00622F14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3734D"/>
    <w:rsid w:val="00640C23"/>
    <w:rsid w:val="006414E0"/>
    <w:rsid w:val="006425FB"/>
    <w:rsid w:val="006432EA"/>
    <w:rsid w:val="0064359F"/>
    <w:rsid w:val="00643738"/>
    <w:rsid w:val="006461FC"/>
    <w:rsid w:val="006472BC"/>
    <w:rsid w:val="00647F10"/>
    <w:rsid w:val="006501B8"/>
    <w:rsid w:val="00655229"/>
    <w:rsid w:val="00655897"/>
    <w:rsid w:val="00655C9C"/>
    <w:rsid w:val="00656E66"/>
    <w:rsid w:val="00661E7C"/>
    <w:rsid w:val="006631BE"/>
    <w:rsid w:val="006632C9"/>
    <w:rsid w:val="00664BB4"/>
    <w:rsid w:val="00665319"/>
    <w:rsid w:val="00665C2D"/>
    <w:rsid w:val="006703AE"/>
    <w:rsid w:val="00670D7D"/>
    <w:rsid w:val="00671A2E"/>
    <w:rsid w:val="00672B5A"/>
    <w:rsid w:val="00673CB9"/>
    <w:rsid w:val="0067613B"/>
    <w:rsid w:val="0067681C"/>
    <w:rsid w:val="00680886"/>
    <w:rsid w:val="00681981"/>
    <w:rsid w:val="00686A7D"/>
    <w:rsid w:val="006870FA"/>
    <w:rsid w:val="0068716B"/>
    <w:rsid w:val="006877A7"/>
    <w:rsid w:val="0069074B"/>
    <w:rsid w:val="00691219"/>
    <w:rsid w:val="0069561E"/>
    <w:rsid w:val="00697F7F"/>
    <w:rsid w:val="006A2CFD"/>
    <w:rsid w:val="006A32F3"/>
    <w:rsid w:val="006A34AB"/>
    <w:rsid w:val="006A4A24"/>
    <w:rsid w:val="006B1BE6"/>
    <w:rsid w:val="006B1D72"/>
    <w:rsid w:val="006B2259"/>
    <w:rsid w:val="006B3508"/>
    <w:rsid w:val="006B4EAE"/>
    <w:rsid w:val="006B5303"/>
    <w:rsid w:val="006B7015"/>
    <w:rsid w:val="006C05D9"/>
    <w:rsid w:val="006C0720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6D"/>
    <w:rsid w:val="006D53D9"/>
    <w:rsid w:val="006E292B"/>
    <w:rsid w:val="006E3D99"/>
    <w:rsid w:val="006E5B66"/>
    <w:rsid w:val="006E79B2"/>
    <w:rsid w:val="006F17EB"/>
    <w:rsid w:val="006F2856"/>
    <w:rsid w:val="006F4B98"/>
    <w:rsid w:val="006F5141"/>
    <w:rsid w:val="006F7218"/>
    <w:rsid w:val="006F7D73"/>
    <w:rsid w:val="00700675"/>
    <w:rsid w:val="007026A9"/>
    <w:rsid w:val="00702B42"/>
    <w:rsid w:val="00704019"/>
    <w:rsid w:val="00704935"/>
    <w:rsid w:val="00704987"/>
    <w:rsid w:val="007053B8"/>
    <w:rsid w:val="00705619"/>
    <w:rsid w:val="0070728A"/>
    <w:rsid w:val="00710C96"/>
    <w:rsid w:val="00714F6E"/>
    <w:rsid w:val="00715613"/>
    <w:rsid w:val="00715B19"/>
    <w:rsid w:val="0071734C"/>
    <w:rsid w:val="007177D6"/>
    <w:rsid w:val="00722D31"/>
    <w:rsid w:val="0072306D"/>
    <w:rsid w:val="007237A3"/>
    <w:rsid w:val="00725F24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50AF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76C8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243B"/>
    <w:rsid w:val="00793275"/>
    <w:rsid w:val="007943A7"/>
    <w:rsid w:val="007975EB"/>
    <w:rsid w:val="00797BD2"/>
    <w:rsid w:val="00797FD9"/>
    <w:rsid w:val="007A1241"/>
    <w:rsid w:val="007A127D"/>
    <w:rsid w:val="007A2A82"/>
    <w:rsid w:val="007A2B4E"/>
    <w:rsid w:val="007A4385"/>
    <w:rsid w:val="007A6A8C"/>
    <w:rsid w:val="007A6A9D"/>
    <w:rsid w:val="007A747A"/>
    <w:rsid w:val="007B30D4"/>
    <w:rsid w:val="007B3786"/>
    <w:rsid w:val="007B4E20"/>
    <w:rsid w:val="007B7C59"/>
    <w:rsid w:val="007B7F54"/>
    <w:rsid w:val="007C15F9"/>
    <w:rsid w:val="007C19A5"/>
    <w:rsid w:val="007C2569"/>
    <w:rsid w:val="007C35DC"/>
    <w:rsid w:val="007C4364"/>
    <w:rsid w:val="007C4B1D"/>
    <w:rsid w:val="007D08EB"/>
    <w:rsid w:val="007E0DB3"/>
    <w:rsid w:val="007E21ED"/>
    <w:rsid w:val="007E38C3"/>
    <w:rsid w:val="007E6291"/>
    <w:rsid w:val="007F102F"/>
    <w:rsid w:val="007F2EFD"/>
    <w:rsid w:val="007F397D"/>
    <w:rsid w:val="007F4A97"/>
    <w:rsid w:val="007F6364"/>
    <w:rsid w:val="007F6385"/>
    <w:rsid w:val="007F6E2E"/>
    <w:rsid w:val="0080511B"/>
    <w:rsid w:val="008056B2"/>
    <w:rsid w:val="00806FC2"/>
    <w:rsid w:val="0081100A"/>
    <w:rsid w:val="00811ED6"/>
    <w:rsid w:val="00811EDA"/>
    <w:rsid w:val="00815832"/>
    <w:rsid w:val="0081633A"/>
    <w:rsid w:val="00816E74"/>
    <w:rsid w:val="008224BB"/>
    <w:rsid w:val="008254A5"/>
    <w:rsid w:val="00827B18"/>
    <w:rsid w:val="00831DD5"/>
    <w:rsid w:val="0083253C"/>
    <w:rsid w:val="0083346F"/>
    <w:rsid w:val="00834111"/>
    <w:rsid w:val="00835C85"/>
    <w:rsid w:val="008361E7"/>
    <w:rsid w:val="008369BE"/>
    <w:rsid w:val="00837C8D"/>
    <w:rsid w:val="00840C25"/>
    <w:rsid w:val="00840F28"/>
    <w:rsid w:val="00845C90"/>
    <w:rsid w:val="00847240"/>
    <w:rsid w:val="008474E0"/>
    <w:rsid w:val="00851477"/>
    <w:rsid w:val="00851C07"/>
    <w:rsid w:val="008531B2"/>
    <w:rsid w:val="008542FF"/>
    <w:rsid w:val="00855557"/>
    <w:rsid w:val="008558C5"/>
    <w:rsid w:val="00855948"/>
    <w:rsid w:val="00855FDA"/>
    <w:rsid w:val="0085673C"/>
    <w:rsid w:val="00857DC8"/>
    <w:rsid w:val="00857E6A"/>
    <w:rsid w:val="008607D0"/>
    <w:rsid w:val="00860C07"/>
    <w:rsid w:val="00860DAE"/>
    <w:rsid w:val="00861976"/>
    <w:rsid w:val="00863351"/>
    <w:rsid w:val="008647B3"/>
    <w:rsid w:val="00865A67"/>
    <w:rsid w:val="00867283"/>
    <w:rsid w:val="00867FF1"/>
    <w:rsid w:val="0087094E"/>
    <w:rsid w:val="008728A6"/>
    <w:rsid w:val="00872BB8"/>
    <w:rsid w:val="00873A11"/>
    <w:rsid w:val="00874300"/>
    <w:rsid w:val="008806D7"/>
    <w:rsid w:val="0088325D"/>
    <w:rsid w:val="0088339D"/>
    <w:rsid w:val="00890114"/>
    <w:rsid w:val="00890B75"/>
    <w:rsid w:val="00892AF7"/>
    <w:rsid w:val="008937A3"/>
    <w:rsid w:val="00893BD0"/>
    <w:rsid w:val="00894EEE"/>
    <w:rsid w:val="0089522B"/>
    <w:rsid w:val="00896983"/>
    <w:rsid w:val="00897F4A"/>
    <w:rsid w:val="008A104A"/>
    <w:rsid w:val="008A1615"/>
    <w:rsid w:val="008A176E"/>
    <w:rsid w:val="008A1FF2"/>
    <w:rsid w:val="008A30E0"/>
    <w:rsid w:val="008A71D9"/>
    <w:rsid w:val="008A7577"/>
    <w:rsid w:val="008A75BC"/>
    <w:rsid w:val="008A7E45"/>
    <w:rsid w:val="008B34F5"/>
    <w:rsid w:val="008B3AD0"/>
    <w:rsid w:val="008B4B33"/>
    <w:rsid w:val="008B4F81"/>
    <w:rsid w:val="008B7F48"/>
    <w:rsid w:val="008C0101"/>
    <w:rsid w:val="008C0221"/>
    <w:rsid w:val="008C0861"/>
    <w:rsid w:val="008C354A"/>
    <w:rsid w:val="008C4F9A"/>
    <w:rsid w:val="008C79DA"/>
    <w:rsid w:val="008D2412"/>
    <w:rsid w:val="008D3261"/>
    <w:rsid w:val="008D3FF1"/>
    <w:rsid w:val="008D50D0"/>
    <w:rsid w:val="008E085A"/>
    <w:rsid w:val="008E27A6"/>
    <w:rsid w:val="008E29A6"/>
    <w:rsid w:val="008E4BA8"/>
    <w:rsid w:val="008E596E"/>
    <w:rsid w:val="008F014C"/>
    <w:rsid w:val="008F13E6"/>
    <w:rsid w:val="008F38D6"/>
    <w:rsid w:val="008F4843"/>
    <w:rsid w:val="008F5928"/>
    <w:rsid w:val="008F63A8"/>
    <w:rsid w:val="008F7C2F"/>
    <w:rsid w:val="00900625"/>
    <w:rsid w:val="009017ED"/>
    <w:rsid w:val="009020BC"/>
    <w:rsid w:val="00904025"/>
    <w:rsid w:val="009044B0"/>
    <w:rsid w:val="00907D2A"/>
    <w:rsid w:val="00907EB8"/>
    <w:rsid w:val="009100EE"/>
    <w:rsid w:val="00911282"/>
    <w:rsid w:val="00911389"/>
    <w:rsid w:val="00912650"/>
    <w:rsid w:val="0091336E"/>
    <w:rsid w:val="00913C01"/>
    <w:rsid w:val="009160A6"/>
    <w:rsid w:val="0092109A"/>
    <w:rsid w:val="0092256B"/>
    <w:rsid w:val="00923158"/>
    <w:rsid w:val="00923213"/>
    <w:rsid w:val="009235AA"/>
    <w:rsid w:val="009244FD"/>
    <w:rsid w:val="00926C17"/>
    <w:rsid w:val="00930400"/>
    <w:rsid w:val="00931CDB"/>
    <w:rsid w:val="0093403F"/>
    <w:rsid w:val="00937C19"/>
    <w:rsid w:val="0094072D"/>
    <w:rsid w:val="00941966"/>
    <w:rsid w:val="00944699"/>
    <w:rsid w:val="009450F3"/>
    <w:rsid w:val="00946845"/>
    <w:rsid w:val="009473F1"/>
    <w:rsid w:val="009501FB"/>
    <w:rsid w:val="00951654"/>
    <w:rsid w:val="00951E6E"/>
    <w:rsid w:val="00952BF0"/>
    <w:rsid w:val="00952F87"/>
    <w:rsid w:val="00954C4F"/>
    <w:rsid w:val="00954FC0"/>
    <w:rsid w:val="00955911"/>
    <w:rsid w:val="00955FB7"/>
    <w:rsid w:val="00965698"/>
    <w:rsid w:val="00965E59"/>
    <w:rsid w:val="0096609E"/>
    <w:rsid w:val="00966949"/>
    <w:rsid w:val="009669EB"/>
    <w:rsid w:val="009701B8"/>
    <w:rsid w:val="0097051D"/>
    <w:rsid w:val="00971901"/>
    <w:rsid w:val="00974619"/>
    <w:rsid w:val="00980E52"/>
    <w:rsid w:val="00983256"/>
    <w:rsid w:val="009834FF"/>
    <w:rsid w:val="0098415C"/>
    <w:rsid w:val="00986DAD"/>
    <w:rsid w:val="00987262"/>
    <w:rsid w:val="009876BF"/>
    <w:rsid w:val="00987C25"/>
    <w:rsid w:val="0099086E"/>
    <w:rsid w:val="0099199A"/>
    <w:rsid w:val="00991B93"/>
    <w:rsid w:val="009922A9"/>
    <w:rsid w:val="00992F7C"/>
    <w:rsid w:val="009938B6"/>
    <w:rsid w:val="0099517E"/>
    <w:rsid w:val="00995E61"/>
    <w:rsid w:val="009A07A6"/>
    <w:rsid w:val="009A1A8F"/>
    <w:rsid w:val="009A495F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6E2"/>
    <w:rsid w:val="009B4A0A"/>
    <w:rsid w:val="009B5A2F"/>
    <w:rsid w:val="009C47BB"/>
    <w:rsid w:val="009C5C09"/>
    <w:rsid w:val="009C7F88"/>
    <w:rsid w:val="009D0F0D"/>
    <w:rsid w:val="009D11A7"/>
    <w:rsid w:val="009D20EA"/>
    <w:rsid w:val="009D2853"/>
    <w:rsid w:val="009D3C18"/>
    <w:rsid w:val="009D6881"/>
    <w:rsid w:val="009E0FF8"/>
    <w:rsid w:val="009E22CC"/>
    <w:rsid w:val="009E2C22"/>
    <w:rsid w:val="009E4DC3"/>
    <w:rsid w:val="009E5872"/>
    <w:rsid w:val="009E64B3"/>
    <w:rsid w:val="009E69E5"/>
    <w:rsid w:val="009E7355"/>
    <w:rsid w:val="009F14AA"/>
    <w:rsid w:val="009F3BDC"/>
    <w:rsid w:val="009F3DA0"/>
    <w:rsid w:val="009F4513"/>
    <w:rsid w:val="009F4579"/>
    <w:rsid w:val="009F47D7"/>
    <w:rsid w:val="00A015BC"/>
    <w:rsid w:val="00A02A80"/>
    <w:rsid w:val="00A104EE"/>
    <w:rsid w:val="00A12A63"/>
    <w:rsid w:val="00A13F19"/>
    <w:rsid w:val="00A140DE"/>
    <w:rsid w:val="00A14427"/>
    <w:rsid w:val="00A15EBF"/>
    <w:rsid w:val="00A16E60"/>
    <w:rsid w:val="00A16E90"/>
    <w:rsid w:val="00A20E6D"/>
    <w:rsid w:val="00A2216D"/>
    <w:rsid w:val="00A22C25"/>
    <w:rsid w:val="00A25936"/>
    <w:rsid w:val="00A25C87"/>
    <w:rsid w:val="00A30132"/>
    <w:rsid w:val="00A311D6"/>
    <w:rsid w:val="00A33722"/>
    <w:rsid w:val="00A3530F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60EE9"/>
    <w:rsid w:val="00A616B7"/>
    <w:rsid w:val="00A64298"/>
    <w:rsid w:val="00A64E0B"/>
    <w:rsid w:val="00A6535E"/>
    <w:rsid w:val="00A657BF"/>
    <w:rsid w:val="00A66E70"/>
    <w:rsid w:val="00A706FC"/>
    <w:rsid w:val="00A71484"/>
    <w:rsid w:val="00A718B6"/>
    <w:rsid w:val="00A72811"/>
    <w:rsid w:val="00A738D4"/>
    <w:rsid w:val="00A73A9F"/>
    <w:rsid w:val="00A74901"/>
    <w:rsid w:val="00A7585F"/>
    <w:rsid w:val="00A77036"/>
    <w:rsid w:val="00A85CB2"/>
    <w:rsid w:val="00A9094F"/>
    <w:rsid w:val="00A92548"/>
    <w:rsid w:val="00A93AF5"/>
    <w:rsid w:val="00A94169"/>
    <w:rsid w:val="00A96C8F"/>
    <w:rsid w:val="00A96F83"/>
    <w:rsid w:val="00AA155E"/>
    <w:rsid w:val="00AA3FA1"/>
    <w:rsid w:val="00AA43AA"/>
    <w:rsid w:val="00AA473E"/>
    <w:rsid w:val="00AA5AFB"/>
    <w:rsid w:val="00AA786E"/>
    <w:rsid w:val="00AA7BB6"/>
    <w:rsid w:val="00AB0CD8"/>
    <w:rsid w:val="00AB25CD"/>
    <w:rsid w:val="00AB41F3"/>
    <w:rsid w:val="00AB7FEF"/>
    <w:rsid w:val="00AC28C4"/>
    <w:rsid w:val="00AC5FF2"/>
    <w:rsid w:val="00AC6469"/>
    <w:rsid w:val="00AC7D1C"/>
    <w:rsid w:val="00AD1925"/>
    <w:rsid w:val="00AD442E"/>
    <w:rsid w:val="00AD5074"/>
    <w:rsid w:val="00AD549B"/>
    <w:rsid w:val="00AD6B6D"/>
    <w:rsid w:val="00AE11AA"/>
    <w:rsid w:val="00AE1223"/>
    <w:rsid w:val="00AE20B1"/>
    <w:rsid w:val="00AE2A04"/>
    <w:rsid w:val="00AE37AB"/>
    <w:rsid w:val="00AE56A0"/>
    <w:rsid w:val="00AE6AFA"/>
    <w:rsid w:val="00AF3B84"/>
    <w:rsid w:val="00AF6B92"/>
    <w:rsid w:val="00AF725A"/>
    <w:rsid w:val="00AF7D2D"/>
    <w:rsid w:val="00B01999"/>
    <w:rsid w:val="00B032B3"/>
    <w:rsid w:val="00B046B0"/>
    <w:rsid w:val="00B052D6"/>
    <w:rsid w:val="00B05968"/>
    <w:rsid w:val="00B05C65"/>
    <w:rsid w:val="00B12073"/>
    <w:rsid w:val="00B14D27"/>
    <w:rsid w:val="00B16C6C"/>
    <w:rsid w:val="00B20DAC"/>
    <w:rsid w:val="00B22579"/>
    <w:rsid w:val="00B22D9A"/>
    <w:rsid w:val="00B22F88"/>
    <w:rsid w:val="00B23933"/>
    <w:rsid w:val="00B24B2D"/>
    <w:rsid w:val="00B30833"/>
    <w:rsid w:val="00B32237"/>
    <w:rsid w:val="00B33D3B"/>
    <w:rsid w:val="00B34740"/>
    <w:rsid w:val="00B438DB"/>
    <w:rsid w:val="00B449C5"/>
    <w:rsid w:val="00B477F4"/>
    <w:rsid w:val="00B50263"/>
    <w:rsid w:val="00B51503"/>
    <w:rsid w:val="00B52DB7"/>
    <w:rsid w:val="00B53CDA"/>
    <w:rsid w:val="00B55C3D"/>
    <w:rsid w:val="00B55F47"/>
    <w:rsid w:val="00B602A9"/>
    <w:rsid w:val="00B605F8"/>
    <w:rsid w:val="00B60ADB"/>
    <w:rsid w:val="00B63582"/>
    <w:rsid w:val="00B63C5F"/>
    <w:rsid w:val="00B67A35"/>
    <w:rsid w:val="00B67C01"/>
    <w:rsid w:val="00B745C6"/>
    <w:rsid w:val="00B7463E"/>
    <w:rsid w:val="00B74FDB"/>
    <w:rsid w:val="00B759DF"/>
    <w:rsid w:val="00B83A1A"/>
    <w:rsid w:val="00B84717"/>
    <w:rsid w:val="00B85616"/>
    <w:rsid w:val="00B873A0"/>
    <w:rsid w:val="00B91330"/>
    <w:rsid w:val="00B91EF8"/>
    <w:rsid w:val="00B92A5E"/>
    <w:rsid w:val="00B93779"/>
    <w:rsid w:val="00B95344"/>
    <w:rsid w:val="00B95523"/>
    <w:rsid w:val="00B96B64"/>
    <w:rsid w:val="00BA0251"/>
    <w:rsid w:val="00BA0814"/>
    <w:rsid w:val="00BA2205"/>
    <w:rsid w:val="00BA48AA"/>
    <w:rsid w:val="00BA515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6F2"/>
    <w:rsid w:val="00BD2960"/>
    <w:rsid w:val="00BD406E"/>
    <w:rsid w:val="00BD4A2B"/>
    <w:rsid w:val="00BD4D64"/>
    <w:rsid w:val="00BD529D"/>
    <w:rsid w:val="00BD5CBB"/>
    <w:rsid w:val="00BE121F"/>
    <w:rsid w:val="00BE14C7"/>
    <w:rsid w:val="00BE1775"/>
    <w:rsid w:val="00BE2297"/>
    <w:rsid w:val="00BE22FB"/>
    <w:rsid w:val="00BE3C95"/>
    <w:rsid w:val="00BE4F7A"/>
    <w:rsid w:val="00BE5532"/>
    <w:rsid w:val="00BE72E7"/>
    <w:rsid w:val="00BF01BD"/>
    <w:rsid w:val="00BF192F"/>
    <w:rsid w:val="00BF316B"/>
    <w:rsid w:val="00BF4D38"/>
    <w:rsid w:val="00BF61A3"/>
    <w:rsid w:val="00C01137"/>
    <w:rsid w:val="00C0217F"/>
    <w:rsid w:val="00C026E1"/>
    <w:rsid w:val="00C04271"/>
    <w:rsid w:val="00C042AD"/>
    <w:rsid w:val="00C060DB"/>
    <w:rsid w:val="00C12575"/>
    <w:rsid w:val="00C15800"/>
    <w:rsid w:val="00C15DA2"/>
    <w:rsid w:val="00C174AD"/>
    <w:rsid w:val="00C17F11"/>
    <w:rsid w:val="00C207AE"/>
    <w:rsid w:val="00C20BE1"/>
    <w:rsid w:val="00C215F5"/>
    <w:rsid w:val="00C21763"/>
    <w:rsid w:val="00C21DF0"/>
    <w:rsid w:val="00C22681"/>
    <w:rsid w:val="00C23E75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73A32"/>
    <w:rsid w:val="00C73A48"/>
    <w:rsid w:val="00C756C6"/>
    <w:rsid w:val="00C7624A"/>
    <w:rsid w:val="00C82081"/>
    <w:rsid w:val="00C829AD"/>
    <w:rsid w:val="00C83467"/>
    <w:rsid w:val="00C838C4"/>
    <w:rsid w:val="00C84D0D"/>
    <w:rsid w:val="00C85A5D"/>
    <w:rsid w:val="00C8634B"/>
    <w:rsid w:val="00C9038D"/>
    <w:rsid w:val="00C90B3E"/>
    <w:rsid w:val="00C910DC"/>
    <w:rsid w:val="00C974F9"/>
    <w:rsid w:val="00CA05E3"/>
    <w:rsid w:val="00CA1182"/>
    <w:rsid w:val="00CA16C9"/>
    <w:rsid w:val="00CA3003"/>
    <w:rsid w:val="00CA375E"/>
    <w:rsid w:val="00CB0226"/>
    <w:rsid w:val="00CB2E9F"/>
    <w:rsid w:val="00CB30CE"/>
    <w:rsid w:val="00CB3DBC"/>
    <w:rsid w:val="00CB4762"/>
    <w:rsid w:val="00CB69BE"/>
    <w:rsid w:val="00CB7FED"/>
    <w:rsid w:val="00CC3BB0"/>
    <w:rsid w:val="00CC4414"/>
    <w:rsid w:val="00CC5661"/>
    <w:rsid w:val="00CC56C6"/>
    <w:rsid w:val="00CC681B"/>
    <w:rsid w:val="00CC7AFB"/>
    <w:rsid w:val="00CD068E"/>
    <w:rsid w:val="00CD0D2A"/>
    <w:rsid w:val="00CD1F80"/>
    <w:rsid w:val="00CD32EC"/>
    <w:rsid w:val="00CE009D"/>
    <w:rsid w:val="00CE0620"/>
    <w:rsid w:val="00CE0C26"/>
    <w:rsid w:val="00CE4E69"/>
    <w:rsid w:val="00CE4F30"/>
    <w:rsid w:val="00CE6FA8"/>
    <w:rsid w:val="00CF01EB"/>
    <w:rsid w:val="00CF0B1F"/>
    <w:rsid w:val="00CF1779"/>
    <w:rsid w:val="00CF1D6E"/>
    <w:rsid w:val="00CF55F2"/>
    <w:rsid w:val="00D008FC"/>
    <w:rsid w:val="00D01547"/>
    <w:rsid w:val="00D02719"/>
    <w:rsid w:val="00D12147"/>
    <w:rsid w:val="00D13F2C"/>
    <w:rsid w:val="00D14AE7"/>
    <w:rsid w:val="00D14BD5"/>
    <w:rsid w:val="00D14F56"/>
    <w:rsid w:val="00D15094"/>
    <w:rsid w:val="00D20B7D"/>
    <w:rsid w:val="00D22D74"/>
    <w:rsid w:val="00D23BE5"/>
    <w:rsid w:val="00D25E23"/>
    <w:rsid w:val="00D2738E"/>
    <w:rsid w:val="00D30458"/>
    <w:rsid w:val="00D31C0C"/>
    <w:rsid w:val="00D32CBF"/>
    <w:rsid w:val="00D332EE"/>
    <w:rsid w:val="00D34892"/>
    <w:rsid w:val="00D40272"/>
    <w:rsid w:val="00D40F60"/>
    <w:rsid w:val="00D418EB"/>
    <w:rsid w:val="00D429C8"/>
    <w:rsid w:val="00D42A34"/>
    <w:rsid w:val="00D449AF"/>
    <w:rsid w:val="00D4535B"/>
    <w:rsid w:val="00D47A43"/>
    <w:rsid w:val="00D53091"/>
    <w:rsid w:val="00D545C5"/>
    <w:rsid w:val="00D549D7"/>
    <w:rsid w:val="00D54F90"/>
    <w:rsid w:val="00D56B35"/>
    <w:rsid w:val="00D5790A"/>
    <w:rsid w:val="00D60D6D"/>
    <w:rsid w:val="00D61A00"/>
    <w:rsid w:val="00D61DD6"/>
    <w:rsid w:val="00D62917"/>
    <w:rsid w:val="00D641E6"/>
    <w:rsid w:val="00D65530"/>
    <w:rsid w:val="00D71BF9"/>
    <w:rsid w:val="00D722BA"/>
    <w:rsid w:val="00D72B7D"/>
    <w:rsid w:val="00D73E28"/>
    <w:rsid w:val="00D744C0"/>
    <w:rsid w:val="00D756D5"/>
    <w:rsid w:val="00D763D7"/>
    <w:rsid w:val="00D76A6E"/>
    <w:rsid w:val="00D77329"/>
    <w:rsid w:val="00D77401"/>
    <w:rsid w:val="00D830C3"/>
    <w:rsid w:val="00D83881"/>
    <w:rsid w:val="00D83F72"/>
    <w:rsid w:val="00D840E3"/>
    <w:rsid w:val="00D848F4"/>
    <w:rsid w:val="00D85763"/>
    <w:rsid w:val="00D865A0"/>
    <w:rsid w:val="00D9029F"/>
    <w:rsid w:val="00D91E8F"/>
    <w:rsid w:val="00D92567"/>
    <w:rsid w:val="00D95AB5"/>
    <w:rsid w:val="00D95E80"/>
    <w:rsid w:val="00D95EF7"/>
    <w:rsid w:val="00D96708"/>
    <w:rsid w:val="00D96754"/>
    <w:rsid w:val="00D9707D"/>
    <w:rsid w:val="00DA1CE8"/>
    <w:rsid w:val="00DA6096"/>
    <w:rsid w:val="00DA69CB"/>
    <w:rsid w:val="00DA6B8B"/>
    <w:rsid w:val="00DA70E8"/>
    <w:rsid w:val="00DB117D"/>
    <w:rsid w:val="00DB1C76"/>
    <w:rsid w:val="00DB4870"/>
    <w:rsid w:val="00DB4F0C"/>
    <w:rsid w:val="00DB56FE"/>
    <w:rsid w:val="00DB6C2D"/>
    <w:rsid w:val="00DB6D27"/>
    <w:rsid w:val="00DC001C"/>
    <w:rsid w:val="00DC5E0D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45E7"/>
    <w:rsid w:val="00DE5F7D"/>
    <w:rsid w:val="00DE6B12"/>
    <w:rsid w:val="00DF269B"/>
    <w:rsid w:val="00DF2C0C"/>
    <w:rsid w:val="00DF46E7"/>
    <w:rsid w:val="00DF719B"/>
    <w:rsid w:val="00E04303"/>
    <w:rsid w:val="00E05886"/>
    <w:rsid w:val="00E0620D"/>
    <w:rsid w:val="00E067CD"/>
    <w:rsid w:val="00E11FF9"/>
    <w:rsid w:val="00E12AA9"/>
    <w:rsid w:val="00E162A4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6927"/>
    <w:rsid w:val="00E26D18"/>
    <w:rsid w:val="00E30B53"/>
    <w:rsid w:val="00E336E8"/>
    <w:rsid w:val="00E33E95"/>
    <w:rsid w:val="00E34C0D"/>
    <w:rsid w:val="00E35604"/>
    <w:rsid w:val="00E40D72"/>
    <w:rsid w:val="00E40F74"/>
    <w:rsid w:val="00E427E7"/>
    <w:rsid w:val="00E4471C"/>
    <w:rsid w:val="00E45148"/>
    <w:rsid w:val="00E46488"/>
    <w:rsid w:val="00E46B7B"/>
    <w:rsid w:val="00E523BA"/>
    <w:rsid w:val="00E52B2E"/>
    <w:rsid w:val="00E53675"/>
    <w:rsid w:val="00E5521B"/>
    <w:rsid w:val="00E61B05"/>
    <w:rsid w:val="00E66AC1"/>
    <w:rsid w:val="00E70E92"/>
    <w:rsid w:val="00E71F00"/>
    <w:rsid w:val="00E72324"/>
    <w:rsid w:val="00E72381"/>
    <w:rsid w:val="00E72D95"/>
    <w:rsid w:val="00E73EED"/>
    <w:rsid w:val="00E75208"/>
    <w:rsid w:val="00E76571"/>
    <w:rsid w:val="00E820F7"/>
    <w:rsid w:val="00E826A4"/>
    <w:rsid w:val="00E83397"/>
    <w:rsid w:val="00E845E6"/>
    <w:rsid w:val="00E8606A"/>
    <w:rsid w:val="00E9048A"/>
    <w:rsid w:val="00E91E27"/>
    <w:rsid w:val="00E949B7"/>
    <w:rsid w:val="00E96877"/>
    <w:rsid w:val="00EA0A93"/>
    <w:rsid w:val="00EA14B6"/>
    <w:rsid w:val="00EA1F7C"/>
    <w:rsid w:val="00EA31A4"/>
    <w:rsid w:val="00EA6A5C"/>
    <w:rsid w:val="00EB0120"/>
    <w:rsid w:val="00EB4C4F"/>
    <w:rsid w:val="00EB4F99"/>
    <w:rsid w:val="00EB6657"/>
    <w:rsid w:val="00EB7358"/>
    <w:rsid w:val="00EC3013"/>
    <w:rsid w:val="00EC318A"/>
    <w:rsid w:val="00EC428C"/>
    <w:rsid w:val="00EC4D88"/>
    <w:rsid w:val="00EC54CF"/>
    <w:rsid w:val="00EC5E1B"/>
    <w:rsid w:val="00EC7449"/>
    <w:rsid w:val="00EC7923"/>
    <w:rsid w:val="00ED0866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608D"/>
    <w:rsid w:val="00EE6655"/>
    <w:rsid w:val="00EF2700"/>
    <w:rsid w:val="00EF4BF0"/>
    <w:rsid w:val="00EF5143"/>
    <w:rsid w:val="00F029DE"/>
    <w:rsid w:val="00F0321A"/>
    <w:rsid w:val="00F07130"/>
    <w:rsid w:val="00F07CFF"/>
    <w:rsid w:val="00F103C0"/>
    <w:rsid w:val="00F12D25"/>
    <w:rsid w:val="00F131F8"/>
    <w:rsid w:val="00F14B4E"/>
    <w:rsid w:val="00F14FCB"/>
    <w:rsid w:val="00F26063"/>
    <w:rsid w:val="00F26AD1"/>
    <w:rsid w:val="00F27201"/>
    <w:rsid w:val="00F301EA"/>
    <w:rsid w:val="00F302AB"/>
    <w:rsid w:val="00F305EB"/>
    <w:rsid w:val="00F317C5"/>
    <w:rsid w:val="00F3279B"/>
    <w:rsid w:val="00F33F85"/>
    <w:rsid w:val="00F34775"/>
    <w:rsid w:val="00F35B38"/>
    <w:rsid w:val="00F36D85"/>
    <w:rsid w:val="00F37DA0"/>
    <w:rsid w:val="00F4339A"/>
    <w:rsid w:val="00F434F9"/>
    <w:rsid w:val="00F46656"/>
    <w:rsid w:val="00F4781A"/>
    <w:rsid w:val="00F554A3"/>
    <w:rsid w:val="00F55972"/>
    <w:rsid w:val="00F61437"/>
    <w:rsid w:val="00F63A81"/>
    <w:rsid w:val="00F6538E"/>
    <w:rsid w:val="00F65F44"/>
    <w:rsid w:val="00F7020B"/>
    <w:rsid w:val="00F70E46"/>
    <w:rsid w:val="00F71D67"/>
    <w:rsid w:val="00F72E67"/>
    <w:rsid w:val="00F7334B"/>
    <w:rsid w:val="00F734CB"/>
    <w:rsid w:val="00F73866"/>
    <w:rsid w:val="00F7586C"/>
    <w:rsid w:val="00F77322"/>
    <w:rsid w:val="00F84661"/>
    <w:rsid w:val="00F85EEE"/>
    <w:rsid w:val="00F87E66"/>
    <w:rsid w:val="00F92CA8"/>
    <w:rsid w:val="00F95BFD"/>
    <w:rsid w:val="00F97EE3"/>
    <w:rsid w:val="00FA1CF3"/>
    <w:rsid w:val="00FA3ADC"/>
    <w:rsid w:val="00FA6433"/>
    <w:rsid w:val="00FA7FCB"/>
    <w:rsid w:val="00FB05A0"/>
    <w:rsid w:val="00FB1750"/>
    <w:rsid w:val="00FB4989"/>
    <w:rsid w:val="00FB7BAA"/>
    <w:rsid w:val="00FC0E31"/>
    <w:rsid w:val="00FD162B"/>
    <w:rsid w:val="00FD50A1"/>
    <w:rsid w:val="00FD5A2B"/>
    <w:rsid w:val="00FD6F6E"/>
    <w:rsid w:val="00FE0CEF"/>
    <w:rsid w:val="00FE1D6A"/>
    <w:rsid w:val="00FE6874"/>
    <w:rsid w:val="00FE75C6"/>
    <w:rsid w:val="00FF11E3"/>
    <w:rsid w:val="00FF1DC9"/>
    <w:rsid w:val="00FF2270"/>
    <w:rsid w:val="00FF2651"/>
    <w:rsid w:val="00FF39F5"/>
    <w:rsid w:val="00FF64CC"/>
    <w:rsid w:val="00FF6528"/>
    <w:rsid w:val="00FF6A94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character" w:styleId="Kiemels">
    <w:name w:val="Emphasis"/>
    <w:qFormat/>
    <w:locked/>
    <w:rsid w:val="00090FF4"/>
    <w:rPr>
      <w:i/>
      <w:iCs/>
    </w:rPr>
  </w:style>
  <w:style w:type="paragraph" w:styleId="Nincstrkz">
    <w:name w:val="No Spacing"/>
    <w:uiPriority w:val="1"/>
    <w:qFormat/>
    <w:rsid w:val="00090FF4"/>
    <w:pPr>
      <w:contextualSpacing/>
    </w:pPr>
    <w:rPr>
      <w:rFonts w:ascii="Arial" w:eastAsia="Times New Roman" w:hAnsi="Arial"/>
      <w:snapToGrid w:val="0"/>
      <w:szCs w:val="18"/>
      <w:lang w:val="de-DE" w:eastAsia="en-US" w:bidi="ar-SA"/>
    </w:rPr>
  </w:style>
  <w:style w:type="character" w:styleId="Kiemels2">
    <w:name w:val="Strong"/>
    <w:basedOn w:val="Bekezdsalapbettpusa"/>
    <w:uiPriority w:val="22"/>
    <w:qFormat/>
    <w:locked/>
    <w:rsid w:val="00E162A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character" w:styleId="Kiemels">
    <w:name w:val="Emphasis"/>
    <w:qFormat/>
    <w:locked/>
    <w:rsid w:val="00090FF4"/>
    <w:rPr>
      <w:i/>
      <w:iCs/>
    </w:rPr>
  </w:style>
  <w:style w:type="paragraph" w:styleId="Nincstrkz">
    <w:name w:val="No Spacing"/>
    <w:uiPriority w:val="1"/>
    <w:qFormat/>
    <w:rsid w:val="00090FF4"/>
    <w:pPr>
      <w:contextualSpacing/>
    </w:pPr>
    <w:rPr>
      <w:rFonts w:ascii="Arial" w:eastAsia="Times New Roman" w:hAnsi="Arial"/>
      <w:snapToGrid w:val="0"/>
      <w:szCs w:val="18"/>
      <w:lang w:val="de-DE" w:eastAsia="en-US" w:bidi="ar-SA"/>
    </w:rPr>
  </w:style>
  <w:style w:type="character" w:styleId="Kiemels2">
    <w:name w:val="Strong"/>
    <w:basedOn w:val="Bekezdsalapbettpusa"/>
    <w:uiPriority w:val="22"/>
    <w:qFormat/>
    <w:locked/>
    <w:rsid w:val="00E162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segelyszervezet.hu" TargetMode="External"/><Relationship Id="rId18" Type="http://schemas.openxmlformats.org/officeDocument/2006/relationships/hyperlink" Target="https://www.facebook.com/Bridgestone.E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user/bridgeston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www.bridgestonebnewsroom.e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bridgestone.eu" TargetMode="External"/><Relationship Id="rId20" Type="http://schemas.openxmlformats.org/officeDocument/2006/relationships/hyperlink" Target="https://www.instagram.com/bridgestoneeurope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mailto:sajto@premiercom.hu" TargetMode="External"/><Relationship Id="rId23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hyperlink" Target="https://twitter.com/BridgestoneTyr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piskoti@premiercom.hu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34DB6-9DA2-4058-985C-FD2C84E39E2B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846cad49-d6b5-427e-8839-d740035baf38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15EA9E2-9F5C-4545-84CB-FD089BE01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55</TotalTime>
  <Pages>2</Pages>
  <Words>819</Words>
  <Characters>6498</Characters>
  <Application>Microsoft Office Word</Application>
  <DocSecurity>0</DocSecurity>
  <Lines>54</Lines>
  <Paragraphs>14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Seffer Manuéla</cp:lastModifiedBy>
  <cp:revision>15</cp:revision>
  <cp:lastPrinted>2017-12-12T15:17:00Z</cp:lastPrinted>
  <dcterms:created xsi:type="dcterms:W3CDTF">2017-12-12T13:28:00Z</dcterms:created>
  <dcterms:modified xsi:type="dcterms:W3CDTF">2017-12-13T12:25:00Z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